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376" w:rsidRDefault="00C70376" w:rsidP="00C70376">
      <w:pPr>
        <w:pStyle w:val="Nzev"/>
      </w:pPr>
    </w:p>
    <w:p w:rsidR="00AF71EB" w:rsidRDefault="009F4338" w:rsidP="00C70376">
      <w:pPr>
        <w:pStyle w:val="Nzev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85" type="#_x0000_t75" style="position:absolute;left:0;text-align:left;margin-left:14.4pt;margin-top:6.05pt;width:493pt;height:182.5pt;z-index:4">
            <v:imagedata r:id="rId8" o:title="Flyer_Maker_1700568564030"/>
            <w10:wrap type="square"/>
          </v:shape>
        </w:pict>
      </w:r>
    </w:p>
    <w:p w:rsidR="00C70376" w:rsidRPr="00C5503B" w:rsidRDefault="00C70376" w:rsidP="00C70376">
      <w:pPr>
        <w:pStyle w:val="Nzev"/>
        <w:rPr>
          <w:b/>
        </w:rPr>
      </w:pPr>
      <w:r w:rsidRPr="00C5503B">
        <w:rPr>
          <w:b/>
        </w:rPr>
        <w:t>Výroční zpráva Domu dětí a mládeže „Pelíšek“ ve Vrchlabí</w:t>
      </w:r>
    </w:p>
    <w:p w:rsidR="009D6A95" w:rsidRPr="00C5503B" w:rsidRDefault="00C70376" w:rsidP="009D6A95">
      <w:pPr>
        <w:pStyle w:val="Podtitul"/>
        <w:rPr>
          <w:b/>
        </w:rPr>
      </w:pPr>
      <w:r w:rsidRPr="00C5503B">
        <w:rPr>
          <w:b/>
        </w:rPr>
        <w:t>pro školní rok</w:t>
      </w:r>
      <w:r w:rsidR="0007208B" w:rsidRPr="00C5503B">
        <w:rPr>
          <w:b/>
        </w:rPr>
        <w:t xml:space="preserve"> </w:t>
      </w:r>
      <w:r w:rsidRPr="00C5503B">
        <w:rPr>
          <w:b/>
        </w:rPr>
        <w:t xml:space="preserve"> 20</w:t>
      </w:r>
      <w:r w:rsidR="007913BD">
        <w:rPr>
          <w:b/>
        </w:rPr>
        <w:t>2</w:t>
      </w:r>
      <w:r w:rsidR="00C04A2F">
        <w:rPr>
          <w:b/>
        </w:rPr>
        <w:t>3-24</w:t>
      </w:r>
    </w:p>
    <w:p w:rsidR="00602C8A" w:rsidRPr="00C5503B" w:rsidRDefault="006205FF" w:rsidP="00602C8A">
      <w:pPr>
        <w:pStyle w:val="Nadpis1"/>
        <w:rPr>
          <w:bCs/>
          <w:color w:val="FF0000"/>
          <w:sz w:val="28"/>
          <w:szCs w:val="28"/>
          <w:u w:val="single"/>
        </w:rPr>
      </w:pPr>
      <w:r w:rsidRPr="00C5503B">
        <w:rPr>
          <w:bCs/>
          <w:color w:val="FF0000"/>
          <w:sz w:val="28"/>
          <w:szCs w:val="28"/>
          <w:u w:val="single"/>
        </w:rPr>
        <w:t xml:space="preserve">                      </w:t>
      </w:r>
    </w:p>
    <w:p w:rsidR="00095483" w:rsidRPr="00C5503B" w:rsidRDefault="00095483" w:rsidP="00095483">
      <w:pPr>
        <w:pStyle w:val="Nadpis1"/>
        <w:rPr>
          <w:b/>
          <w:i/>
          <w:color w:val="FF0000"/>
          <w:sz w:val="28"/>
          <w:szCs w:val="28"/>
        </w:rPr>
      </w:pPr>
    </w:p>
    <w:p w:rsidR="008101EF" w:rsidRPr="00C5503B" w:rsidRDefault="00636152" w:rsidP="00602C8A">
      <w:pPr>
        <w:pStyle w:val="Nadpis1"/>
        <w:rPr>
          <w:b/>
          <w:i/>
          <w:color w:val="auto"/>
          <w:sz w:val="28"/>
          <w:szCs w:val="28"/>
        </w:rPr>
      </w:pPr>
      <w:r w:rsidRPr="00C5503B">
        <w:rPr>
          <w:b/>
          <w:i/>
          <w:color w:val="auto"/>
          <w:sz w:val="28"/>
          <w:szCs w:val="28"/>
        </w:rPr>
        <w:t xml:space="preserve">1. </w:t>
      </w:r>
      <w:r w:rsidR="008101EF" w:rsidRPr="00C5503B">
        <w:rPr>
          <w:b/>
          <w:i/>
          <w:color w:val="auto"/>
          <w:sz w:val="28"/>
          <w:szCs w:val="28"/>
        </w:rPr>
        <w:t>Základní údaje o školském zařízení Domu dětí a mládeže Pelíšek, Vrchlabí</w:t>
      </w:r>
    </w:p>
    <w:p w:rsidR="008101EF" w:rsidRPr="00C5503B" w:rsidRDefault="008101EF" w:rsidP="008101EF">
      <w:pPr>
        <w:rPr>
          <w:sz w:val="24"/>
          <w:szCs w:val="24"/>
        </w:rPr>
      </w:pPr>
    </w:p>
    <w:p w:rsidR="008101EF" w:rsidRPr="00C5503B" w:rsidRDefault="008101EF" w:rsidP="00887B85">
      <w:pPr>
        <w:spacing w:line="276" w:lineRule="auto"/>
        <w:rPr>
          <w:sz w:val="24"/>
          <w:szCs w:val="24"/>
        </w:rPr>
      </w:pPr>
      <w:r w:rsidRPr="00C5503B">
        <w:rPr>
          <w:sz w:val="24"/>
          <w:szCs w:val="24"/>
        </w:rPr>
        <w:t xml:space="preserve">Název organizace:  </w:t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  <w:t>Dům dětí a mládeže Pelíšek</w:t>
      </w:r>
    </w:p>
    <w:p w:rsidR="008101EF" w:rsidRPr="00C5503B" w:rsidRDefault="008101EF" w:rsidP="00887B85">
      <w:pPr>
        <w:spacing w:line="276" w:lineRule="auto"/>
        <w:rPr>
          <w:sz w:val="24"/>
          <w:szCs w:val="24"/>
        </w:rPr>
      </w:pPr>
      <w:r w:rsidRPr="00C5503B">
        <w:rPr>
          <w:sz w:val="24"/>
          <w:szCs w:val="24"/>
        </w:rPr>
        <w:t xml:space="preserve">Sídlo organizace:    </w:t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  <w:t>Husova 212, 543 01 Vrchlabí</w:t>
      </w:r>
    </w:p>
    <w:p w:rsidR="008101EF" w:rsidRPr="00C5503B" w:rsidRDefault="008101EF" w:rsidP="00887B85">
      <w:pPr>
        <w:spacing w:line="276" w:lineRule="auto"/>
        <w:rPr>
          <w:sz w:val="24"/>
          <w:szCs w:val="24"/>
        </w:rPr>
      </w:pPr>
      <w:r w:rsidRPr="00C5503B">
        <w:rPr>
          <w:sz w:val="24"/>
          <w:szCs w:val="24"/>
        </w:rPr>
        <w:t xml:space="preserve">IČO: </w:t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  <w:t xml:space="preserve">70885737               </w:t>
      </w:r>
    </w:p>
    <w:p w:rsidR="008101EF" w:rsidRPr="00C5503B" w:rsidRDefault="008101EF" w:rsidP="00887B85">
      <w:pPr>
        <w:spacing w:line="276" w:lineRule="auto"/>
        <w:rPr>
          <w:sz w:val="24"/>
          <w:szCs w:val="24"/>
        </w:rPr>
      </w:pPr>
      <w:r w:rsidRPr="00C5503B">
        <w:rPr>
          <w:sz w:val="24"/>
          <w:szCs w:val="24"/>
        </w:rPr>
        <w:t xml:space="preserve">telefon: </w:t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  <w:t>499 422 142</w:t>
      </w:r>
    </w:p>
    <w:p w:rsidR="008101EF" w:rsidRPr="00C5503B" w:rsidRDefault="008101EF" w:rsidP="00887B85">
      <w:pPr>
        <w:spacing w:line="276" w:lineRule="auto"/>
        <w:rPr>
          <w:sz w:val="24"/>
          <w:szCs w:val="24"/>
        </w:rPr>
      </w:pPr>
      <w:r w:rsidRPr="00C5503B">
        <w:rPr>
          <w:sz w:val="24"/>
          <w:szCs w:val="24"/>
        </w:rPr>
        <w:t xml:space="preserve">mobil                         </w:t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  <w:t>739303701</w:t>
      </w:r>
    </w:p>
    <w:p w:rsidR="008101EF" w:rsidRPr="00C5503B" w:rsidRDefault="008101EF" w:rsidP="00887B85">
      <w:pPr>
        <w:spacing w:line="276" w:lineRule="auto"/>
        <w:rPr>
          <w:sz w:val="24"/>
          <w:szCs w:val="24"/>
        </w:rPr>
      </w:pPr>
      <w:r w:rsidRPr="00C5503B">
        <w:rPr>
          <w:sz w:val="24"/>
          <w:szCs w:val="24"/>
        </w:rPr>
        <w:t xml:space="preserve">webové stránky:  </w:t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</w:r>
      <w:hyperlink r:id="rId9" w:history="1">
        <w:r w:rsidRPr="00C5503B">
          <w:rPr>
            <w:rStyle w:val="Hypertextovodkaz"/>
            <w:color w:val="auto"/>
            <w:sz w:val="24"/>
            <w:szCs w:val="24"/>
          </w:rPr>
          <w:t>www.ddmvrchlabi.cz</w:t>
        </w:r>
      </w:hyperlink>
      <w:r w:rsidRPr="00C5503B">
        <w:rPr>
          <w:sz w:val="24"/>
          <w:szCs w:val="24"/>
        </w:rPr>
        <w:t xml:space="preserve">    </w:t>
      </w:r>
    </w:p>
    <w:p w:rsidR="008101EF" w:rsidRPr="00C5503B" w:rsidRDefault="008101EF" w:rsidP="00887B85">
      <w:pPr>
        <w:spacing w:line="276" w:lineRule="auto"/>
        <w:rPr>
          <w:sz w:val="24"/>
          <w:szCs w:val="24"/>
        </w:rPr>
      </w:pPr>
      <w:r w:rsidRPr="00C5503B">
        <w:rPr>
          <w:sz w:val="24"/>
          <w:szCs w:val="24"/>
        </w:rPr>
        <w:t xml:space="preserve">e-mail. adresa: </w:t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</w:r>
      <w:hyperlink r:id="rId10" w:history="1">
        <w:r w:rsidRPr="00C5503B">
          <w:rPr>
            <w:rStyle w:val="Hypertextovodkaz"/>
            <w:color w:val="auto"/>
            <w:sz w:val="24"/>
            <w:szCs w:val="24"/>
          </w:rPr>
          <w:t>info@ddmvrchlabi.cz</w:t>
        </w:r>
      </w:hyperlink>
    </w:p>
    <w:p w:rsidR="008101EF" w:rsidRPr="00C5503B" w:rsidRDefault="008101EF" w:rsidP="00887B85">
      <w:pPr>
        <w:spacing w:line="276" w:lineRule="auto"/>
        <w:rPr>
          <w:sz w:val="24"/>
          <w:szCs w:val="24"/>
        </w:rPr>
      </w:pPr>
      <w:r w:rsidRPr="00C5503B">
        <w:rPr>
          <w:sz w:val="24"/>
          <w:szCs w:val="24"/>
        </w:rPr>
        <w:t xml:space="preserve">Právní forma:          </w:t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  <w:t>Příspěvková organizace</w:t>
      </w:r>
    </w:p>
    <w:p w:rsidR="008101EF" w:rsidRPr="00C5503B" w:rsidRDefault="008101EF" w:rsidP="00887B85">
      <w:pPr>
        <w:spacing w:line="276" w:lineRule="auto"/>
        <w:rPr>
          <w:sz w:val="24"/>
          <w:szCs w:val="24"/>
        </w:rPr>
      </w:pPr>
      <w:r w:rsidRPr="00C5503B">
        <w:rPr>
          <w:sz w:val="24"/>
          <w:szCs w:val="24"/>
        </w:rPr>
        <w:t xml:space="preserve">Identifikační číslo:  </w:t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  <w:t>600102581</w:t>
      </w:r>
    </w:p>
    <w:p w:rsidR="008101EF" w:rsidRPr="00C5503B" w:rsidRDefault="008101EF" w:rsidP="00887B85">
      <w:pPr>
        <w:spacing w:line="276" w:lineRule="auto"/>
        <w:ind w:left="3600" w:hanging="3600"/>
        <w:rPr>
          <w:sz w:val="24"/>
          <w:szCs w:val="24"/>
        </w:rPr>
      </w:pPr>
      <w:r w:rsidRPr="00C5503B">
        <w:rPr>
          <w:sz w:val="24"/>
          <w:szCs w:val="24"/>
        </w:rPr>
        <w:t>Zřizovatel:                              M</w:t>
      </w:r>
      <w:r w:rsidR="005D63CF">
        <w:rPr>
          <w:sz w:val="24"/>
          <w:szCs w:val="24"/>
        </w:rPr>
        <w:t xml:space="preserve">ěsto Vrchlabí, Zámek 1, 543 01 </w:t>
      </w:r>
      <w:r w:rsidRPr="00C5503B">
        <w:rPr>
          <w:sz w:val="24"/>
          <w:szCs w:val="24"/>
        </w:rPr>
        <w:t>Vrchlabí</w:t>
      </w:r>
    </w:p>
    <w:p w:rsidR="008101EF" w:rsidRPr="00C5503B" w:rsidRDefault="008101EF" w:rsidP="00887B85">
      <w:pPr>
        <w:spacing w:line="276" w:lineRule="auto"/>
        <w:rPr>
          <w:sz w:val="24"/>
          <w:szCs w:val="24"/>
        </w:rPr>
      </w:pPr>
      <w:r w:rsidRPr="00C5503B">
        <w:rPr>
          <w:sz w:val="24"/>
          <w:szCs w:val="24"/>
        </w:rPr>
        <w:t>Ředitelka:</w:t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</w:r>
      <w:r w:rsidRPr="00C5503B">
        <w:rPr>
          <w:sz w:val="24"/>
          <w:szCs w:val="24"/>
        </w:rPr>
        <w:tab/>
      </w:r>
      <w:proofErr w:type="spellStart"/>
      <w:proofErr w:type="gramStart"/>
      <w:r w:rsidRPr="00C5503B">
        <w:rPr>
          <w:sz w:val="24"/>
          <w:szCs w:val="24"/>
        </w:rPr>
        <w:t>Mgr.Ivona</w:t>
      </w:r>
      <w:proofErr w:type="spellEnd"/>
      <w:proofErr w:type="gramEnd"/>
      <w:r w:rsidRPr="00C5503B">
        <w:rPr>
          <w:sz w:val="24"/>
          <w:szCs w:val="24"/>
        </w:rPr>
        <w:t xml:space="preserve"> Čivrná                   </w:t>
      </w:r>
    </w:p>
    <w:p w:rsidR="008101EF" w:rsidRPr="00C5503B" w:rsidRDefault="008101EF" w:rsidP="00887B85">
      <w:pPr>
        <w:spacing w:line="276" w:lineRule="auto"/>
        <w:rPr>
          <w:sz w:val="24"/>
          <w:szCs w:val="24"/>
        </w:rPr>
      </w:pPr>
      <w:r w:rsidRPr="00C5503B">
        <w:rPr>
          <w:sz w:val="24"/>
          <w:szCs w:val="24"/>
        </w:rPr>
        <w:t xml:space="preserve">Odloučené pracoviště:  </w:t>
      </w:r>
      <w:r w:rsidRPr="00C5503B">
        <w:rPr>
          <w:sz w:val="24"/>
          <w:szCs w:val="24"/>
        </w:rPr>
        <w:tab/>
        <w:t>Komenského 616, 543 01 Vrchlabí</w:t>
      </w:r>
    </w:p>
    <w:p w:rsidR="008101EF" w:rsidRPr="00C5503B" w:rsidRDefault="008101EF" w:rsidP="00887B85">
      <w:pPr>
        <w:spacing w:line="276" w:lineRule="auto"/>
        <w:rPr>
          <w:sz w:val="24"/>
          <w:szCs w:val="24"/>
        </w:rPr>
      </w:pPr>
      <w:r w:rsidRPr="00C5503B">
        <w:rPr>
          <w:sz w:val="24"/>
          <w:szCs w:val="24"/>
        </w:rPr>
        <w:t xml:space="preserve">Zařazení do sítě škol:   </w:t>
      </w:r>
      <w:r w:rsidRPr="00C5503B">
        <w:rPr>
          <w:sz w:val="24"/>
          <w:szCs w:val="24"/>
        </w:rPr>
        <w:tab/>
        <w:t>čj. 11/</w:t>
      </w:r>
      <w:proofErr w:type="spellStart"/>
      <w:r w:rsidRPr="00C5503B">
        <w:rPr>
          <w:sz w:val="24"/>
          <w:szCs w:val="24"/>
        </w:rPr>
        <w:t>PaO</w:t>
      </w:r>
      <w:proofErr w:type="spellEnd"/>
      <w:r w:rsidRPr="00C5503B">
        <w:rPr>
          <w:sz w:val="24"/>
          <w:szCs w:val="24"/>
        </w:rPr>
        <w:t>/01  od 27. 3. 2001 (s účinností zpětně k </w:t>
      </w:r>
      <w:proofErr w:type="gramStart"/>
      <w:r w:rsidRPr="00C5503B">
        <w:rPr>
          <w:sz w:val="24"/>
          <w:szCs w:val="24"/>
        </w:rPr>
        <w:t>1.1.2001</w:t>
      </w:r>
      <w:proofErr w:type="gramEnd"/>
      <w:r w:rsidRPr="00C5503B">
        <w:rPr>
          <w:sz w:val="24"/>
          <w:szCs w:val="24"/>
        </w:rPr>
        <w:t>)</w:t>
      </w:r>
    </w:p>
    <w:p w:rsidR="008101EF" w:rsidRPr="00C5503B" w:rsidRDefault="008101EF" w:rsidP="00887B85">
      <w:pPr>
        <w:spacing w:line="276" w:lineRule="auto"/>
      </w:pPr>
    </w:p>
    <w:p w:rsidR="003505B9" w:rsidRPr="00C5503B" w:rsidRDefault="003505B9" w:rsidP="007B39FE">
      <w:pPr>
        <w:ind w:firstLine="708"/>
        <w:jc w:val="both"/>
        <w:rPr>
          <w:sz w:val="24"/>
          <w:szCs w:val="24"/>
        </w:rPr>
      </w:pPr>
    </w:p>
    <w:p w:rsidR="007B39FE" w:rsidRPr="00C5503B" w:rsidRDefault="00C7243B" w:rsidP="00887B85">
      <w:pPr>
        <w:spacing w:line="276" w:lineRule="auto"/>
        <w:ind w:firstLine="708"/>
        <w:jc w:val="both"/>
        <w:rPr>
          <w:sz w:val="24"/>
          <w:szCs w:val="24"/>
        </w:rPr>
      </w:pPr>
      <w:r w:rsidRPr="00C5503B">
        <w:rPr>
          <w:sz w:val="24"/>
          <w:szCs w:val="24"/>
        </w:rPr>
        <w:t>DDM Pelíšek</w:t>
      </w:r>
      <w:r w:rsidR="006205FF" w:rsidRPr="00C5503B">
        <w:rPr>
          <w:sz w:val="24"/>
          <w:szCs w:val="24"/>
        </w:rPr>
        <w:t xml:space="preserve"> je klasické mimoškolní zařízení pro zájmové vzdělávání dětí a mládeže. Svoji činnost</w:t>
      </w:r>
      <w:r w:rsidRPr="00C5503B">
        <w:rPr>
          <w:sz w:val="24"/>
          <w:szCs w:val="24"/>
        </w:rPr>
        <w:t xml:space="preserve"> provozuje </w:t>
      </w:r>
      <w:r w:rsidR="006205FF" w:rsidRPr="00C5503B">
        <w:rPr>
          <w:sz w:val="24"/>
          <w:szCs w:val="24"/>
        </w:rPr>
        <w:t>ve Vrchlabí</w:t>
      </w:r>
      <w:r w:rsidRPr="00C5503B">
        <w:rPr>
          <w:sz w:val="24"/>
          <w:szCs w:val="24"/>
        </w:rPr>
        <w:t xml:space="preserve"> na dvou </w:t>
      </w:r>
      <w:r w:rsidR="006205FF" w:rsidRPr="00C5503B">
        <w:rPr>
          <w:sz w:val="24"/>
          <w:szCs w:val="24"/>
        </w:rPr>
        <w:t xml:space="preserve">interních </w:t>
      </w:r>
      <w:r w:rsidRPr="00C5503B">
        <w:rPr>
          <w:sz w:val="24"/>
          <w:szCs w:val="24"/>
        </w:rPr>
        <w:t>budovách</w:t>
      </w:r>
      <w:r w:rsidR="006205FF" w:rsidRPr="00C5503B">
        <w:rPr>
          <w:sz w:val="24"/>
          <w:szCs w:val="24"/>
        </w:rPr>
        <w:t xml:space="preserve"> DDM</w:t>
      </w:r>
      <w:r w:rsidRPr="00C5503B">
        <w:rPr>
          <w:sz w:val="24"/>
          <w:szCs w:val="24"/>
        </w:rPr>
        <w:t xml:space="preserve">, </w:t>
      </w:r>
      <w:r w:rsidR="006205FF" w:rsidRPr="00C5503B">
        <w:rPr>
          <w:sz w:val="24"/>
          <w:szCs w:val="24"/>
        </w:rPr>
        <w:t xml:space="preserve">externích prostorech sportovišť ve Vrchlabí a okolí, </w:t>
      </w:r>
      <w:r w:rsidR="007B39FE" w:rsidRPr="00C5503B">
        <w:rPr>
          <w:sz w:val="24"/>
          <w:szCs w:val="24"/>
        </w:rPr>
        <w:t>externích prostorech školských zařízení. Hlavní budovy DDM jsou v pronájmu</w:t>
      </w:r>
      <w:r w:rsidRPr="00C5503B">
        <w:rPr>
          <w:sz w:val="24"/>
          <w:szCs w:val="24"/>
        </w:rPr>
        <w:t xml:space="preserve"> od zřizovatele Města Vrchlabí. </w:t>
      </w:r>
    </w:p>
    <w:p w:rsidR="00701C39" w:rsidRPr="00C5503B" w:rsidRDefault="00701C39" w:rsidP="00701C39">
      <w:pPr>
        <w:tabs>
          <w:tab w:val="left" w:pos="6120"/>
        </w:tabs>
        <w:rPr>
          <w:color w:val="FF0000"/>
          <w:sz w:val="24"/>
          <w:szCs w:val="24"/>
        </w:rPr>
      </w:pPr>
    </w:p>
    <w:p w:rsidR="00887B85" w:rsidRPr="00C5503B" w:rsidRDefault="00887B85" w:rsidP="00701C39">
      <w:pPr>
        <w:tabs>
          <w:tab w:val="left" w:pos="6120"/>
        </w:tabs>
        <w:rPr>
          <w:color w:val="FF0000"/>
          <w:sz w:val="24"/>
          <w:szCs w:val="24"/>
        </w:rPr>
      </w:pPr>
    </w:p>
    <w:p w:rsidR="00BB1E36" w:rsidRPr="00C04A2F" w:rsidRDefault="00BB1E36" w:rsidP="00701C39">
      <w:pPr>
        <w:tabs>
          <w:tab w:val="left" w:pos="6120"/>
        </w:tabs>
        <w:rPr>
          <w:b/>
          <w:color w:val="FF0000"/>
          <w:sz w:val="24"/>
          <w:szCs w:val="24"/>
        </w:rPr>
      </w:pPr>
    </w:p>
    <w:p w:rsidR="00BB1E36" w:rsidRDefault="00BB1E36" w:rsidP="00701C39">
      <w:pPr>
        <w:tabs>
          <w:tab w:val="left" w:pos="6120"/>
        </w:tabs>
        <w:rPr>
          <w:b/>
          <w:color w:val="FF0000"/>
          <w:sz w:val="24"/>
          <w:szCs w:val="24"/>
        </w:rPr>
      </w:pPr>
    </w:p>
    <w:p w:rsidR="00C04A2F" w:rsidRDefault="00C04A2F" w:rsidP="00701C39">
      <w:pPr>
        <w:tabs>
          <w:tab w:val="left" w:pos="6120"/>
        </w:tabs>
        <w:rPr>
          <w:b/>
          <w:color w:val="FF0000"/>
          <w:sz w:val="24"/>
          <w:szCs w:val="24"/>
        </w:rPr>
      </w:pPr>
    </w:p>
    <w:p w:rsidR="00C04A2F" w:rsidRDefault="00C04A2F" w:rsidP="00701C39">
      <w:pPr>
        <w:tabs>
          <w:tab w:val="left" w:pos="6120"/>
        </w:tabs>
        <w:rPr>
          <w:b/>
          <w:color w:val="FF0000"/>
          <w:sz w:val="24"/>
          <w:szCs w:val="24"/>
        </w:rPr>
      </w:pPr>
    </w:p>
    <w:p w:rsidR="00C04A2F" w:rsidRDefault="00C04A2F" w:rsidP="00701C39">
      <w:pPr>
        <w:tabs>
          <w:tab w:val="left" w:pos="6120"/>
        </w:tabs>
        <w:rPr>
          <w:b/>
          <w:color w:val="FF0000"/>
          <w:sz w:val="24"/>
          <w:szCs w:val="24"/>
        </w:rPr>
      </w:pPr>
    </w:p>
    <w:p w:rsidR="00C04A2F" w:rsidRDefault="00C04A2F" w:rsidP="00701C39">
      <w:pPr>
        <w:tabs>
          <w:tab w:val="left" w:pos="6120"/>
        </w:tabs>
        <w:rPr>
          <w:b/>
          <w:color w:val="FF0000"/>
          <w:sz w:val="24"/>
          <w:szCs w:val="24"/>
        </w:rPr>
      </w:pPr>
    </w:p>
    <w:p w:rsidR="00C04A2F" w:rsidRPr="00C04A2F" w:rsidRDefault="00C04A2F" w:rsidP="00701C39">
      <w:pPr>
        <w:tabs>
          <w:tab w:val="left" w:pos="6120"/>
        </w:tabs>
        <w:rPr>
          <w:b/>
          <w:color w:val="FF0000"/>
          <w:sz w:val="24"/>
          <w:szCs w:val="24"/>
        </w:rPr>
      </w:pPr>
    </w:p>
    <w:p w:rsidR="009B18C4" w:rsidRPr="00C04A2F" w:rsidRDefault="009B18C4" w:rsidP="00701C39">
      <w:pPr>
        <w:tabs>
          <w:tab w:val="left" w:pos="6120"/>
        </w:tabs>
        <w:rPr>
          <w:b/>
          <w:sz w:val="24"/>
          <w:szCs w:val="24"/>
        </w:rPr>
      </w:pPr>
      <w:r w:rsidRPr="00C04A2F">
        <w:rPr>
          <w:b/>
          <w:sz w:val="24"/>
          <w:szCs w:val="24"/>
        </w:rPr>
        <w:lastRenderedPageBreak/>
        <w:t>Činnost DDM pro rok 20</w:t>
      </w:r>
      <w:r w:rsidR="006F7F02" w:rsidRPr="00C04A2F">
        <w:rPr>
          <w:b/>
          <w:sz w:val="24"/>
          <w:szCs w:val="24"/>
        </w:rPr>
        <w:t>2</w:t>
      </w:r>
      <w:r w:rsidR="00C04A2F" w:rsidRPr="00C04A2F">
        <w:rPr>
          <w:b/>
          <w:sz w:val="24"/>
          <w:szCs w:val="24"/>
        </w:rPr>
        <w:t>3</w:t>
      </w:r>
      <w:r w:rsidR="00BB1E36" w:rsidRPr="00C04A2F">
        <w:rPr>
          <w:b/>
          <w:sz w:val="24"/>
          <w:szCs w:val="24"/>
        </w:rPr>
        <w:t>-2</w:t>
      </w:r>
      <w:r w:rsidR="00C04A2F" w:rsidRPr="00C04A2F">
        <w:rPr>
          <w:b/>
          <w:sz w:val="24"/>
          <w:szCs w:val="24"/>
        </w:rPr>
        <w:t>4</w:t>
      </w:r>
      <w:r w:rsidRPr="00C04A2F">
        <w:rPr>
          <w:b/>
          <w:sz w:val="24"/>
          <w:szCs w:val="24"/>
        </w:rPr>
        <w:t xml:space="preserve"> vycházela:</w:t>
      </w:r>
    </w:p>
    <w:p w:rsidR="00E140D6" w:rsidRPr="00C04A2F" w:rsidRDefault="00E140D6" w:rsidP="00887B85">
      <w:pPr>
        <w:tabs>
          <w:tab w:val="left" w:pos="6120"/>
        </w:tabs>
        <w:spacing w:line="276" w:lineRule="auto"/>
        <w:rPr>
          <w:sz w:val="24"/>
          <w:szCs w:val="24"/>
        </w:rPr>
      </w:pPr>
    </w:p>
    <w:p w:rsidR="009B18C4" w:rsidRPr="00C04A2F" w:rsidRDefault="00E140D6" w:rsidP="00887B85">
      <w:pPr>
        <w:autoSpaceDE w:val="0"/>
        <w:autoSpaceDN w:val="0"/>
        <w:adjustRightInd w:val="0"/>
        <w:spacing w:line="276" w:lineRule="auto"/>
        <w:rPr>
          <w:b/>
          <w:bCs/>
          <w:sz w:val="24"/>
          <w:szCs w:val="24"/>
        </w:rPr>
      </w:pPr>
      <w:r w:rsidRPr="00C04A2F">
        <w:rPr>
          <w:b/>
          <w:bCs/>
          <w:sz w:val="24"/>
          <w:szCs w:val="24"/>
        </w:rPr>
        <w:t xml:space="preserve">- Základních dokumentů MŠMT pro zájmové vzdělávání </w:t>
      </w:r>
    </w:p>
    <w:p w:rsidR="00E140D6" w:rsidRPr="00C04A2F" w:rsidRDefault="00E140D6" w:rsidP="00887B85">
      <w:pPr>
        <w:autoSpaceDE w:val="0"/>
        <w:autoSpaceDN w:val="0"/>
        <w:adjustRightInd w:val="0"/>
        <w:spacing w:line="276" w:lineRule="auto"/>
        <w:rPr>
          <w:bCs/>
          <w:sz w:val="24"/>
          <w:szCs w:val="24"/>
        </w:rPr>
      </w:pPr>
      <w:r w:rsidRPr="00C04A2F">
        <w:rPr>
          <w:bCs/>
          <w:sz w:val="24"/>
          <w:szCs w:val="24"/>
        </w:rPr>
        <w:t>S přihlédnutím k aktuální pro</w:t>
      </w:r>
      <w:r w:rsidR="005D63CF" w:rsidRPr="00C04A2F">
        <w:rPr>
          <w:bCs/>
          <w:sz w:val="24"/>
          <w:szCs w:val="24"/>
        </w:rPr>
        <w:t>blematice vycházející z analýzy</w:t>
      </w:r>
      <w:r w:rsidRPr="00C04A2F">
        <w:rPr>
          <w:bCs/>
          <w:sz w:val="24"/>
          <w:szCs w:val="24"/>
        </w:rPr>
        <w:t>:</w:t>
      </w:r>
    </w:p>
    <w:p w:rsidR="009B18C4" w:rsidRPr="00C04A2F" w:rsidRDefault="009B18C4" w:rsidP="00887B85">
      <w:pPr>
        <w:autoSpaceDE w:val="0"/>
        <w:autoSpaceDN w:val="0"/>
        <w:adjustRightInd w:val="0"/>
        <w:spacing w:line="276" w:lineRule="auto"/>
        <w:rPr>
          <w:b/>
          <w:bCs/>
          <w:sz w:val="24"/>
          <w:szCs w:val="24"/>
        </w:rPr>
      </w:pPr>
      <w:r w:rsidRPr="00C04A2F">
        <w:rPr>
          <w:b/>
          <w:bCs/>
          <w:sz w:val="24"/>
          <w:szCs w:val="24"/>
        </w:rPr>
        <w:t>- Národní strategie primární prevence rizikového chování dětí a mládeže</w:t>
      </w:r>
    </w:p>
    <w:p w:rsidR="009B18C4" w:rsidRPr="00C04A2F" w:rsidRDefault="009B18C4" w:rsidP="00887B85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C04A2F">
        <w:rPr>
          <w:sz w:val="24"/>
          <w:szCs w:val="24"/>
        </w:rPr>
        <w:t>Národní strategie 2019-2027 je základním strategickým dokumentem MŠMT, který tvoří/vytváří základní rámec politiky primární prevence rizikového chování v České republice. Tato strategie vychází z předchozí Národní strategie primární prevence rizikového chování na období 2013-2018 a navazuje na její vyhodnocení. Národní strategie 2019-2027 vymezuje základní pilíře politiky primární prevence</w:t>
      </w:r>
    </w:p>
    <w:p w:rsidR="009B18C4" w:rsidRPr="00C04A2F" w:rsidRDefault="009B18C4" w:rsidP="00887B85">
      <w:pPr>
        <w:autoSpaceDE w:val="0"/>
        <w:autoSpaceDN w:val="0"/>
        <w:adjustRightInd w:val="0"/>
        <w:spacing w:line="276" w:lineRule="auto"/>
        <w:rPr>
          <w:b/>
          <w:sz w:val="24"/>
          <w:szCs w:val="24"/>
        </w:rPr>
      </w:pPr>
      <w:r w:rsidRPr="00C04A2F">
        <w:rPr>
          <w:b/>
          <w:sz w:val="24"/>
          <w:szCs w:val="24"/>
        </w:rPr>
        <w:t xml:space="preserve">- Koncepce školské primární prevence rizikového chování dětí a mládeže Královéhradeckého kraje </w:t>
      </w:r>
    </w:p>
    <w:p w:rsidR="00550D60" w:rsidRPr="00C04A2F" w:rsidRDefault="009B18C4" w:rsidP="00550D60">
      <w:pPr>
        <w:autoSpaceDE w:val="0"/>
        <w:autoSpaceDN w:val="0"/>
        <w:adjustRightInd w:val="0"/>
        <w:spacing w:line="276" w:lineRule="auto"/>
        <w:rPr>
          <w:rFonts w:ascii="Calibri" w:hAnsi="Calibri" w:cs="Calibri"/>
          <w:b/>
          <w:bCs/>
          <w:sz w:val="24"/>
          <w:szCs w:val="24"/>
          <w:shd w:val="clear" w:color="auto" w:fill="FFFFFF"/>
        </w:rPr>
      </w:pPr>
      <w:r w:rsidRPr="00C04A2F">
        <w:rPr>
          <w:b/>
          <w:sz w:val="24"/>
          <w:szCs w:val="24"/>
        </w:rPr>
        <w:t>na období 2019 -2024</w:t>
      </w:r>
      <w:r w:rsidR="00550D60" w:rsidRPr="00C04A2F">
        <w:rPr>
          <w:rFonts w:ascii="Calibri" w:hAnsi="Calibri" w:cs="Calibri"/>
          <w:b/>
          <w:bCs/>
          <w:sz w:val="24"/>
          <w:szCs w:val="24"/>
          <w:shd w:val="clear" w:color="auto" w:fill="FFFFFF"/>
        </w:rPr>
        <w:t xml:space="preserve"> </w:t>
      </w:r>
    </w:p>
    <w:p w:rsidR="00550D60" w:rsidRPr="00C04A2F" w:rsidRDefault="00550D60" w:rsidP="00550D60">
      <w:pPr>
        <w:autoSpaceDE w:val="0"/>
        <w:autoSpaceDN w:val="0"/>
        <w:adjustRightInd w:val="0"/>
        <w:spacing w:line="276" w:lineRule="auto"/>
        <w:rPr>
          <w:rFonts w:ascii="Calibri" w:hAnsi="Calibri" w:cs="Calibri"/>
          <w:b/>
          <w:bCs/>
          <w:sz w:val="24"/>
          <w:szCs w:val="24"/>
          <w:shd w:val="clear" w:color="auto" w:fill="FFFFFF"/>
        </w:rPr>
      </w:pPr>
      <w:r w:rsidRPr="00C04A2F">
        <w:rPr>
          <w:rFonts w:ascii="Calibri" w:hAnsi="Calibri" w:cs="Calibri"/>
          <w:b/>
          <w:bCs/>
          <w:sz w:val="24"/>
          <w:szCs w:val="24"/>
          <w:shd w:val="clear" w:color="auto" w:fill="FFFFFF"/>
        </w:rPr>
        <w:t>Česká školní inspekce Strategie vzdělávací politiky České republiky do roku 2030+ </w:t>
      </w:r>
    </w:p>
    <w:p w:rsidR="00550D60" w:rsidRPr="00C04A2F" w:rsidRDefault="00550D60" w:rsidP="00550D60">
      <w:pPr>
        <w:autoSpaceDE w:val="0"/>
        <w:autoSpaceDN w:val="0"/>
        <w:adjustRightInd w:val="0"/>
        <w:spacing w:line="276" w:lineRule="auto"/>
        <w:rPr>
          <w:rFonts w:ascii="Calibri" w:hAnsi="Calibri" w:cs="Calibri"/>
          <w:b/>
          <w:bCs/>
          <w:sz w:val="24"/>
          <w:szCs w:val="24"/>
          <w:shd w:val="clear" w:color="auto" w:fill="FFFFFF"/>
        </w:rPr>
      </w:pPr>
      <w:r w:rsidRPr="00C04A2F">
        <w:rPr>
          <w:rFonts w:ascii="Calibri" w:hAnsi="Calibri" w:cs="Calibri"/>
          <w:b/>
          <w:bCs/>
          <w:sz w:val="24"/>
          <w:szCs w:val="24"/>
          <w:shd w:val="clear" w:color="auto" w:fill="FFFFFF"/>
        </w:rPr>
        <w:t>Dlouhodobého záměru vzdělávání a rozvoje vzdělávací soustavy České republiky 2019–2023</w:t>
      </w:r>
    </w:p>
    <w:p w:rsidR="009C45F8" w:rsidRPr="00C04A2F" w:rsidRDefault="009C45F8" w:rsidP="00887B85">
      <w:pPr>
        <w:pStyle w:val="Default"/>
        <w:spacing w:line="276" w:lineRule="auto"/>
        <w:rPr>
          <w:b/>
          <w:bCs/>
          <w:color w:val="auto"/>
        </w:rPr>
      </w:pPr>
      <w:r w:rsidRPr="00C04A2F">
        <w:rPr>
          <w:b/>
          <w:bCs/>
          <w:color w:val="auto"/>
        </w:rPr>
        <w:t>- Opatření vlády ČR, metodická nařízení a doporučení MŠMT souvislosti s</w:t>
      </w:r>
      <w:r w:rsidR="00BB1E36" w:rsidRPr="00C04A2F">
        <w:rPr>
          <w:b/>
          <w:bCs/>
          <w:color w:val="auto"/>
        </w:rPr>
        <w:t xml:space="preserve"> aktuální situací </w:t>
      </w:r>
      <w:r w:rsidRPr="00C04A2F">
        <w:rPr>
          <w:b/>
          <w:bCs/>
          <w:color w:val="auto"/>
        </w:rPr>
        <w:t>v</w:t>
      </w:r>
      <w:r w:rsidR="006422B5" w:rsidRPr="00C04A2F">
        <w:rPr>
          <w:b/>
          <w:bCs/>
          <w:color w:val="auto"/>
        </w:rPr>
        <w:t> </w:t>
      </w:r>
      <w:r w:rsidRPr="00C04A2F">
        <w:rPr>
          <w:b/>
          <w:bCs/>
          <w:color w:val="auto"/>
        </w:rPr>
        <w:t>ČR</w:t>
      </w:r>
    </w:p>
    <w:p w:rsidR="006422B5" w:rsidRPr="00C04A2F" w:rsidRDefault="006422B5" w:rsidP="00E140D6">
      <w:pPr>
        <w:pStyle w:val="Default"/>
        <w:rPr>
          <w:b/>
          <w:bCs/>
          <w:color w:val="FF0000"/>
        </w:rPr>
      </w:pPr>
    </w:p>
    <w:p w:rsidR="00BB1E36" w:rsidRPr="00C04A2F" w:rsidRDefault="00BB1E36" w:rsidP="00701C39">
      <w:pPr>
        <w:pStyle w:val="normallevosede"/>
        <w:shd w:val="clear" w:color="auto" w:fill="FFFFFF"/>
        <w:tabs>
          <w:tab w:val="left" w:pos="6120"/>
        </w:tabs>
        <w:ind w:left="0"/>
        <w:jc w:val="both"/>
        <w:rPr>
          <w:rFonts w:ascii="Times New Roman" w:hAnsi="Times New Roman"/>
          <w:b/>
          <w:bCs/>
          <w:color w:val="FF0000"/>
        </w:rPr>
      </w:pPr>
    </w:p>
    <w:p w:rsidR="00701C39" w:rsidRPr="00416E31" w:rsidRDefault="00701C39" w:rsidP="00701C39">
      <w:pPr>
        <w:pStyle w:val="normallevosede"/>
        <w:shd w:val="clear" w:color="auto" w:fill="FFFFFF"/>
        <w:tabs>
          <w:tab w:val="left" w:pos="6120"/>
        </w:tabs>
        <w:ind w:left="0"/>
        <w:jc w:val="both"/>
        <w:rPr>
          <w:rFonts w:ascii="Times New Roman" w:hAnsi="Times New Roman"/>
          <w:b/>
          <w:bCs/>
          <w:color w:val="auto"/>
        </w:rPr>
      </w:pPr>
      <w:r w:rsidRPr="00416E31">
        <w:rPr>
          <w:rFonts w:ascii="Times New Roman" w:hAnsi="Times New Roman"/>
          <w:b/>
          <w:bCs/>
          <w:color w:val="auto"/>
        </w:rPr>
        <w:t>Hlavní úkoly DDM ve školním roce 20</w:t>
      </w:r>
      <w:r w:rsidR="006F7F02" w:rsidRPr="00416E31">
        <w:rPr>
          <w:rFonts w:ascii="Times New Roman" w:hAnsi="Times New Roman"/>
          <w:b/>
          <w:bCs/>
          <w:color w:val="auto"/>
        </w:rPr>
        <w:t>2</w:t>
      </w:r>
      <w:r w:rsidR="00416E31" w:rsidRPr="00416E31">
        <w:rPr>
          <w:rFonts w:ascii="Times New Roman" w:hAnsi="Times New Roman"/>
          <w:b/>
          <w:bCs/>
          <w:color w:val="auto"/>
        </w:rPr>
        <w:t>3-24</w:t>
      </w:r>
      <w:r w:rsidR="00797529" w:rsidRPr="00416E31">
        <w:rPr>
          <w:rFonts w:ascii="Times New Roman" w:hAnsi="Times New Roman"/>
          <w:b/>
          <w:bCs/>
          <w:color w:val="auto"/>
        </w:rPr>
        <w:t xml:space="preserve"> </w:t>
      </w:r>
      <w:r w:rsidRPr="00416E31">
        <w:rPr>
          <w:rFonts w:ascii="Times New Roman" w:hAnsi="Times New Roman"/>
          <w:b/>
          <w:bCs/>
          <w:color w:val="auto"/>
        </w:rPr>
        <w:t xml:space="preserve">a jejich plnění </w:t>
      </w:r>
    </w:p>
    <w:p w:rsidR="00E140D6" w:rsidRPr="00416E31" w:rsidRDefault="00E140D6" w:rsidP="00701C39">
      <w:pPr>
        <w:pStyle w:val="normallevosede"/>
        <w:shd w:val="clear" w:color="auto" w:fill="FFFFFF"/>
        <w:tabs>
          <w:tab w:val="left" w:pos="6120"/>
        </w:tabs>
        <w:ind w:left="0"/>
        <w:jc w:val="both"/>
        <w:rPr>
          <w:rFonts w:ascii="Times New Roman" w:hAnsi="Times New Roman"/>
          <w:b/>
          <w:bCs/>
          <w:color w:val="auto"/>
        </w:rPr>
      </w:pPr>
    </w:p>
    <w:p w:rsidR="003505B9" w:rsidRPr="00416E31" w:rsidRDefault="003505B9" w:rsidP="00887B85">
      <w:pPr>
        <w:pStyle w:val="normallevosede"/>
        <w:shd w:val="clear" w:color="auto" w:fill="FFFFFF"/>
        <w:tabs>
          <w:tab w:val="left" w:pos="6120"/>
        </w:tabs>
        <w:spacing w:line="276" w:lineRule="auto"/>
        <w:ind w:left="0"/>
        <w:jc w:val="both"/>
        <w:rPr>
          <w:rFonts w:ascii="Times New Roman" w:hAnsi="Times New Roman"/>
          <w:bCs/>
          <w:color w:val="auto"/>
        </w:rPr>
      </w:pPr>
      <w:r w:rsidRPr="00416E31">
        <w:rPr>
          <w:rFonts w:ascii="Times New Roman" w:hAnsi="Times New Roman"/>
          <w:bCs/>
          <w:color w:val="auto"/>
        </w:rPr>
        <w:t>- vycház</w:t>
      </w:r>
      <w:r w:rsidR="009C45F8" w:rsidRPr="00416E31">
        <w:rPr>
          <w:rFonts w:ascii="Times New Roman" w:hAnsi="Times New Roman"/>
          <w:bCs/>
          <w:color w:val="auto"/>
        </w:rPr>
        <w:t>ely</w:t>
      </w:r>
      <w:r w:rsidRPr="00416E31">
        <w:rPr>
          <w:rFonts w:ascii="Times New Roman" w:hAnsi="Times New Roman"/>
          <w:bCs/>
          <w:color w:val="auto"/>
        </w:rPr>
        <w:t xml:space="preserve"> se zásad zájmového vzdělávání</w:t>
      </w:r>
      <w:r w:rsidR="000802DA" w:rsidRPr="00416E31">
        <w:rPr>
          <w:rFonts w:ascii="Times New Roman" w:hAnsi="Times New Roman"/>
          <w:bCs/>
          <w:color w:val="auto"/>
        </w:rPr>
        <w:t xml:space="preserve"> a řídí se obecnými cíli zájmového vzdělávání</w:t>
      </w:r>
    </w:p>
    <w:p w:rsidR="000802DA" w:rsidRPr="00416E31" w:rsidRDefault="000802DA" w:rsidP="00887B85">
      <w:pPr>
        <w:pStyle w:val="Zkladntext2"/>
        <w:tabs>
          <w:tab w:val="left" w:pos="6120"/>
        </w:tabs>
        <w:spacing w:line="276" w:lineRule="auto"/>
        <w:jc w:val="both"/>
        <w:rPr>
          <w:szCs w:val="24"/>
        </w:rPr>
      </w:pPr>
      <w:r w:rsidRPr="00416E31">
        <w:rPr>
          <w:szCs w:val="24"/>
        </w:rPr>
        <w:t>- pokračovat v kvalitní činnosti stávajících pravidelných zájmových útvarů</w:t>
      </w:r>
      <w:r w:rsidR="004E01D3" w:rsidRPr="00416E31">
        <w:rPr>
          <w:szCs w:val="24"/>
        </w:rPr>
        <w:t xml:space="preserve">, hledat nové formy práce </w:t>
      </w:r>
      <w:r w:rsidR="00550D60" w:rsidRPr="00416E31">
        <w:rPr>
          <w:szCs w:val="24"/>
        </w:rPr>
        <w:t>výuky a vzdělávání dětí a mládeže</w:t>
      </w:r>
    </w:p>
    <w:p w:rsidR="000802DA" w:rsidRPr="00416E31" w:rsidRDefault="000802DA" w:rsidP="00887B85">
      <w:pPr>
        <w:pStyle w:val="Zkladntext2"/>
        <w:tabs>
          <w:tab w:val="left" w:pos="6120"/>
        </w:tabs>
        <w:spacing w:line="276" w:lineRule="auto"/>
        <w:jc w:val="both"/>
        <w:rPr>
          <w:szCs w:val="24"/>
        </w:rPr>
      </w:pPr>
      <w:r w:rsidRPr="00416E31">
        <w:rPr>
          <w:bCs/>
          <w:szCs w:val="24"/>
        </w:rPr>
        <w:t>- udržet a dle možností rozšířit počty dětí, zapojených d</w:t>
      </w:r>
      <w:r w:rsidR="004E01D3" w:rsidRPr="00416E31">
        <w:rPr>
          <w:bCs/>
          <w:szCs w:val="24"/>
        </w:rPr>
        <w:t>o pravidelných zájmových útvarů, připravovat aktivity ke znovuobnovení pravidelné zájmové činnosti</w:t>
      </w:r>
    </w:p>
    <w:p w:rsidR="000802DA" w:rsidRPr="00416E31" w:rsidRDefault="000802DA" w:rsidP="00887B85">
      <w:pPr>
        <w:pStyle w:val="Zkladntext2"/>
        <w:tabs>
          <w:tab w:val="left" w:pos="6120"/>
        </w:tabs>
        <w:spacing w:line="276" w:lineRule="auto"/>
        <w:jc w:val="both"/>
        <w:rPr>
          <w:szCs w:val="24"/>
        </w:rPr>
      </w:pPr>
      <w:r w:rsidRPr="00416E31">
        <w:rPr>
          <w:szCs w:val="24"/>
        </w:rPr>
        <w:t xml:space="preserve">- nabízet a podporovat rozvoj nových zájmových kroužků </w:t>
      </w:r>
      <w:r w:rsidR="00550D60" w:rsidRPr="00416E31">
        <w:rPr>
          <w:szCs w:val="24"/>
        </w:rPr>
        <w:t xml:space="preserve">a aktivit </w:t>
      </w:r>
      <w:r w:rsidRPr="00416E31">
        <w:rPr>
          <w:szCs w:val="24"/>
        </w:rPr>
        <w:t>dle trendů vývoje s</w:t>
      </w:r>
      <w:r w:rsidR="00550D60" w:rsidRPr="00416E31">
        <w:rPr>
          <w:szCs w:val="24"/>
        </w:rPr>
        <w:t xml:space="preserve">e zaměřením na aktivní trávení </w:t>
      </w:r>
      <w:r w:rsidRPr="00416E31">
        <w:rPr>
          <w:szCs w:val="24"/>
        </w:rPr>
        <w:t>volného času /</w:t>
      </w:r>
      <w:r w:rsidR="00BB1E36" w:rsidRPr="00416E31">
        <w:rPr>
          <w:szCs w:val="24"/>
        </w:rPr>
        <w:t xml:space="preserve"> </w:t>
      </w:r>
      <w:r w:rsidRPr="00416E31">
        <w:rPr>
          <w:szCs w:val="24"/>
        </w:rPr>
        <w:t>letečtí modelář</w:t>
      </w:r>
      <w:r w:rsidR="00931E0C" w:rsidRPr="00416E31">
        <w:rPr>
          <w:szCs w:val="24"/>
        </w:rPr>
        <w:t>i</w:t>
      </w:r>
      <w:r w:rsidRPr="00416E31">
        <w:rPr>
          <w:szCs w:val="24"/>
        </w:rPr>
        <w:t>,</w:t>
      </w:r>
      <w:r w:rsidR="004E01D3" w:rsidRPr="00416E31">
        <w:rPr>
          <w:szCs w:val="24"/>
        </w:rPr>
        <w:t xml:space="preserve"> </w:t>
      </w:r>
      <w:r w:rsidRPr="00416E31">
        <w:rPr>
          <w:szCs w:val="24"/>
        </w:rPr>
        <w:t>rozšířená atletika</w:t>
      </w:r>
      <w:r w:rsidR="00E140D6" w:rsidRPr="00416E31">
        <w:rPr>
          <w:szCs w:val="24"/>
        </w:rPr>
        <w:t xml:space="preserve">, </w:t>
      </w:r>
      <w:r w:rsidR="004E01D3" w:rsidRPr="00416E31">
        <w:rPr>
          <w:szCs w:val="24"/>
        </w:rPr>
        <w:t>digitální fotografie</w:t>
      </w:r>
      <w:r w:rsidR="00BB1E36" w:rsidRPr="00416E31">
        <w:rPr>
          <w:szCs w:val="24"/>
        </w:rPr>
        <w:t>, lo</w:t>
      </w:r>
      <w:r w:rsidR="00DD581A" w:rsidRPr="00416E31">
        <w:rPr>
          <w:szCs w:val="24"/>
        </w:rPr>
        <w:t>g</w:t>
      </w:r>
      <w:r w:rsidR="00BB1E36" w:rsidRPr="00416E31">
        <w:rPr>
          <w:szCs w:val="24"/>
        </w:rPr>
        <w:t>opedie pro děti</w:t>
      </w:r>
      <w:r w:rsidR="00B563E5" w:rsidRPr="00416E31">
        <w:rPr>
          <w:szCs w:val="24"/>
        </w:rPr>
        <w:t>, jazykové kroužky</w:t>
      </w:r>
      <w:r w:rsidR="004E01D3" w:rsidRPr="00416E31">
        <w:rPr>
          <w:szCs w:val="24"/>
        </w:rPr>
        <w:t xml:space="preserve"> </w:t>
      </w:r>
    </w:p>
    <w:p w:rsidR="000802DA" w:rsidRPr="00416E31" w:rsidRDefault="003505B9" w:rsidP="00887B85">
      <w:pPr>
        <w:pStyle w:val="Zkladntext2"/>
        <w:tabs>
          <w:tab w:val="left" w:pos="6120"/>
        </w:tabs>
        <w:spacing w:line="276" w:lineRule="auto"/>
        <w:jc w:val="both"/>
        <w:rPr>
          <w:szCs w:val="24"/>
        </w:rPr>
      </w:pPr>
      <w:r w:rsidRPr="00416E31">
        <w:rPr>
          <w:szCs w:val="24"/>
        </w:rPr>
        <w:t>-</w:t>
      </w:r>
      <w:r w:rsidR="00701C39" w:rsidRPr="00416E31">
        <w:rPr>
          <w:szCs w:val="24"/>
        </w:rPr>
        <w:t xml:space="preserve"> hledat aktuální a nové formy pravidelné zájmové činnosti,</w:t>
      </w:r>
      <w:r w:rsidR="000802DA" w:rsidRPr="00416E31">
        <w:rPr>
          <w:szCs w:val="24"/>
        </w:rPr>
        <w:t xml:space="preserve"> vycházet z podnětů a potřeb veřejnosti a  </w:t>
      </w:r>
    </w:p>
    <w:p w:rsidR="00550D60" w:rsidRPr="00416E31" w:rsidRDefault="00550D60" w:rsidP="00887B85">
      <w:pPr>
        <w:pStyle w:val="Zkladntext2"/>
        <w:tabs>
          <w:tab w:val="left" w:pos="6120"/>
        </w:tabs>
        <w:spacing w:line="276" w:lineRule="auto"/>
        <w:jc w:val="both"/>
        <w:rPr>
          <w:szCs w:val="24"/>
        </w:rPr>
      </w:pPr>
      <w:r w:rsidRPr="00416E31">
        <w:rPr>
          <w:szCs w:val="24"/>
        </w:rPr>
        <w:t xml:space="preserve">  spolupracovat se</w:t>
      </w:r>
      <w:r w:rsidR="000802DA" w:rsidRPr="00416E31">
        <w:rPr>
          <w:szCs w:val="24"/>
        </w:rPr>
        <w:t xml:space="preserve"> </w:t>
      </w:r>
      <w:r w:rsidRPr="00416E31">
        <w:rPr>
          <w:szCs w:val="24"/>
        </w:rPr>
        <w:t xml:space="preserve">místními </w:t>
      </w:r>
      <w:r w:rsidR="000802DA" w:rsidRPr="00416E31">
        <w:rPr>
          <w:szCs w:val="24"/>
        </w:rPr>
        <w:t>spolky</w:t>
      </w:r>
      <w:r w:rsidRPr="00416E31">
        <w:rPr>
          <w:szCs w:val="24"/>
        </w:rPr>
        <w:t>, neziskovými organizacemi</w:t>
      </w:r>
    </w:p>
    <w:p w:rsidR="003505B9" w:rsidRPr="00416E31" w:rsidRDefault="00550D60" w:rsidP="00887B85">
      <w:pPr>
        <w:pStyle w:val="Zkladntext2"/>
        <w:tabs>
          <w:tab w:val="left" w:pos="6120"/>
        </w:tabs>
        <w:spacing w:line="276" w:lineRule="auto"/>
        <w:jc w:val="both"/>
        <w:rPr>
          <w:szCs w:val="24"/>
        </w:rPr>
      </w:pPr>
      <w:r w:rsidRPr="00416E31">
        <w:rPr>
          <w:szCs w:val="24"/>
        </w:rPr>
        <w:t>-</w:t>
      </w:r>
      <w:r w:rsidR="000802DA" w:rsidRPr="00416E31">
        <w:rPr>
          <w:szCs w:val="24"/>
        </w:rPr>
        <w:t xml:space="preserve"> využití moderních prvků informační</w:t>
      </w:r>
      <w:r w:rsidR="005D63CF" w:rsidRPr="00416E31">
        <w:rPr>
          <w:szCs w:val="24"/>
        </w:rPr>
        <w:t xml:space="preserve"> </w:t>
      </w:r>
      <w:r w:rsidRPr="00416E31">
        <w:rPr>
          <w:szCs w:val="24"/>
        </w:rPr>
        <w:t xml:space="preserve">technologie </w:t>
      </w:r>
    </w:p>
    <w:p w:rsidR="00E140D6" w:rsidRPr="00416E31" w:rsidRDefault="00E140D6" w:rsidP="00887B85">
      <w:pPr>
        <w:pStyle w:val="Zkladntext2"/>
        <w:tabs>
          <w:tab w:val="left" w:pos="6120"/>
        </w:tabs>
        <w:spacing w:line="276" w:lineRule="auto"/>
        <w:jc w:val="both"/>
        <w:rPr>
          <w:szCs w:val="24"/>
        </w:rPr>
      </w:pPr>
      <w:r w:rsidRPr="00416E31">
        <w:rPr>
          <w:szCs w:val="24"/>
        </w:rPr>
        <w:t xml:space="preserve">- při práci s kolektivy se zaměřovat na prevenci </w:t>
      </w:r>
      <w:r w:rsidR="00550D60" w:rsidRPr="00416E31">
        <w:rPr>
          <w:szCs w:val="24"/>
        </w:rPr>
        <w:t xml:space="preserve">sociálně patologických jevů, především šikany, </w:t>
      </w:r>
      <w:r w:rsidRPr="00416E31">
        <w:rPr>
          <w:szCs w:val="24"/>
        </w:rPr>
        <w:t xml:space="preserve">vulgárních </w:t>
      </w:r>
      <w:r w:rsidR="00931E0C" w:rsidRPr="00416E31">
        <w:rPr>
          <w:szCs w:val="24"/>
        </w:rPr>
        <w:t>v</w:t>
      </w:r>
      <w:r w:rsidRPr="00416E31">
        <w:rPr>
          <w:szCs w:val="24"/>
        </w:rPr>
        <w:t>erbálních projevů</w:t>
      </w:r>
    </w:p>
    <w:p w:rsidR="00797529" w:rsidRPr="00416E31" w:rsidRDefault="00797529" w:rsidP="00887B85">
      <w:pPr>
        <w:pStyle w:val="Zkladntext2"/>
        <w:tabs>
          <w:tab w:val="left" w:pos="6120"/>
        </w:tabs>
        <w:spacing w:line="276" w:lineRule="auto"/>
        <w:jc w:val="both"/>
        <w:rPr>
          <w:szCs w:val="24"/>
        </w:rPr>
      </w:pPr>
      <w:r w:rsidRPr="00416E31">
        <w:rPr>
          <w:szCs w:val="24"/>
        </w:rPr>
        <w:t>- podpora zájmového v</w:t>
      </w:r>
      <w:r w:rsidR="004E01D3" w:rsidRPr="00416E31">
        <w:rPr>
          <w:szCs w:val="24"/>
        </w:rPr>
        <w:t>zdělávání dětí a mládeže se SVP, vzdělávání pedagogických pracovníků v této oblasti</w:t>
      </w:r>
    </w:p>
    <w:p w:rsidR="00C2130F" w:rsidRPr="00416E31" w:rsidRDefault="00C2130F" w:rsidP="00887B85">
      <w:pPr>
        <w:pStyle w:val="Zkladntext2"/>
        <w:tabs>
          <w:tab w:val="left" w:pos="6120"/>
        </w:tabs>
        <w:spacing w:line="276" w:lineRule="auto"/>
        <w:jc w:val="both"/>
        <w:rPr>
          <w:szCs w:val="24"/>
        </w:rPr>
      </w:pPr>
      <w:r w:rsidRPr="00416E31">
        <w:rPr>
          <w:szCs w:val="24"/>
        </w:rPr>
        <w:t>- organizovat širokospektré akce pro veřejnost rekreačního i vzdělávacího charakteru</w:t>
      </w:r>
    </w:p>
    <w:p w:rsidR="00C2130F" w:rsidRPr="00416E31" w:rsidRDefault="000802DA" w:rsidP="00887B85">
      <w:pPr>
        <w:pStyle w:val="Zkladntext2"/>
        <w:tabs>
          <w:tab w:val="left" w:pos="6120"/>
        </w:tabs>
        <w:spacing w:line="276" w:lineRule="auto"/>
        <w:jc w:val="both"/>
        <w:rPr>
          <w:szCs w:val="24"/>
        </w:rPr>
      </w:pPr>
      <w:r w:rsidRPr="00416E31">
        <w:rPr>
          <w:szCs w:val="24"/>
        </w:rPr>
        <w:t xml:space="preserve">- oblasti příležitostných akcí </w:t>
      </w:r>
      <w:r w:rsidR="00C2130F" w:rsidRPr="00416E31">
        <w:rPr>
          <w:szCs w:val="24"/>
        </w:rPr>
        <w:t>spolu</w:t>
      </w:r>
      <w:r w:rsidRPr="00416E31">
        <w:rPr>
          <w:szCs w:val="24"/>
        </w:rPr>
        <w:t>pracovat stávajícími a novými partnery</w:t>
      </w:r>
      <w:r w:rsidR="00C2130F" w:rsidRPr="00416E31">
        <w:rPr>
          <w:szCs w:val="24"/>
        </w:rPr>
        <w:t xml:space="preserve">, vyhledávat a podporovat nové  </w:t>
      </w:r>
    </w:p>
    <w:p w:rsidR="000802DA" w:rsidRPr="00416E31" w:rsidRDefault="00C2130F" w:rsidP="00887B85">
      <w:pPr>
        <w:pStyle w:val="Zkladntext2"/>
        <w:tabs>
          <w:tab w:val="left" w:pos="6120"/>
        </w:tabs>
        <w:spacing w:line="276" w:lineRule="auto"/>
        <w:jc w:val="both"/>
        <w:rPr>
          <w:szCs w:val="24"/>
        </w:rPr>
      </w:pPr>
      <w:r w:rsidRPr="00416E31">
        <w:rPr>
          <w:szCs w:val="24"/>
        </w:rPr>
        <w:t xml:space="preserve">  aktivity formou vzájemného poznání, spolupráce a podpory</w:t>
      </w:r>
    </w:p>
    <w:p w:rsidR="003505B9" w:rsidRPr="00416E31" w:rsidRDefault="003505B9" w:rsidP="00887B85">
      <w:pPr>
        <w:pStyle w:val="Zkladntext2"/>
        <w:tabs>
          <w:tab w:val="left" w:pos="6120"/>
        </w:tabs>
        <w:spacing w:line="276" w:lineRule="auto"/>
        <w:jc w:val="both"/>
        <w:rPr>
          <w:szCs w:val="24"/>
        </w:rPr>
      </w:pPr>
      <w:r w:rsidRPr="00416E31">
        <w:rPr>
          <w:szCs w:val="24"/>
        </w:rPr>
        <w:t>-</w:t>
      </w:r>
      <w:r w:rsidR="00701C39" w:rsidRPr="00416E31">
        <w:rPr>
          <w:szCs w:val="24"/>
        </w:rPr>
        <w:t xml:space="preserve"> podporovat a spolupodílet se na vzdělávání a rozvoji lektorů a v</w:t>
      </w:r>
      <w:r w:rsidR="00C2130F" w:rsidRPr="00416E31">
        <w:rPr>
          <w:szCs w:val="24"/>
        </w:rPr>
        <w:t>edoucích jednotlivých oddělení</w:t>
      </w:r>
      <w:r w:rsidR="00550D60" w:rsidRPr="00416E31">
        <w:rPr>
          <w:szCs w:val="24"/>
        </w:rPr>
        <w:t>- využití Šablon JAK</w:t>
      </w:r>
    </w:p>
    <w:p w:rsidR="00C2130F" w:rsidRPr="00416E31" w:rsidRDefault="00C2130F" w:rsidP="00887B85">
      <w:pPr>
        <w:spacing w:line="276" w:lineRule="auto"/>
        <w:rPr>
          <w:sz w:val="24"/>
          <w:szCs w:val="24"/>
        </w:rPr>
      </w:pPr>
      <w:r w:rsidRPr="00416E31">
        <w:rPr>
          <w:sz w:val="24"/>
          <w:szCs w:val="24"/>
        </w:rPr>
        <w:t xml:space="preserve">- vést členy </w:t>
      </w:r>
      <w:r w:rsidR="00550D60" w:rsidRPr="00416E31">
        <w:rPr>
          <w:sz w:val="24"/>
          <w:szCs w:val="24"/>
        </w:rPr>
        <w:t xml:space="preserve">ZÚ </w:t>
      </w:r>
      <w:r w:rsidRPr="00416E31">
        <w:rPr>
          <w:sz w:val="24"/>
          <w:szCs w:val="24"/>
        </w:rPr>
        <w:t>k odpovídajícímu společenskému a kulturnímu chování a projevu ve všech činnostech v DDM</w:t>
      </w:r>
    </w:p>
    <w:p w:rsidR="00C2130F" w:rsidRPr="00416E31" w:rsidRDefault="00C2130F" w:rsidP="00887B85">
      <w:pPr>
        <w:spacing w:line="276" w:lineRule="auto"/>
        <w:rPr>
          <w:sz w:val="24"/>
          <w:szCs w:val="24"/>
        </w:rPr>
      </w:pPr>
      <w:r w:rsidRPr="00416E31">
        <w:rPr>
          <w:sz w:val="24"/>
          <w:szCs w:val="24"/>
        </w:rPr>
        <w:t>- vytvářet bezpečné prostřední a zdravé klima zařízení / kontrola zahrady, respektování pravidel a řádů/</w:t>
      </w:r>
    </w:p>
    <w:p w:rsidR="00797529" w:rsidRPr="00416E31" w:rsidRDefault="00797529" w:rsidP="00887B85">
      <w:pPr>
        <w:spacing w:line="276" w:lineRule="auto"/>
        <w:rPr>
          <w:sz w:val="24"/>
          <w:szCs w:val="24"/>
        </w:rPr>
      </w:pPr>
      <w:r w:rsidRPr="00416E31">
        <w:rPr>
          <w:sz w:val="24"/>
          <w:szCs w:val="24"/>
        </w:rPr>
        <w:t>- v rámci programu MAP se aktivně účastnit na programu a jeho realizaci</w:t>
      </w:r>
    </w:p>
    <w:p w:rsidR="00E140D6" w:rsidRPr="00416E31" w:rsidRDefault="00E140D6" w:rsidP="00887B85">
      <w:pPr>
        <w:spacing w:line="276" w:lineRule="auto"/>
        <w:rPr>
          <w:sz w:val="24"/>
          <w:szCs w:val="24"/>
        </w:rPr>
      </w:pPr>
      <w:r w:rsidRPr="00416E31">
        <w:rPr>
          <w:sz w:val="24"/>
          <w:szCs w:val="24"/>
        </w:rPr>
        <w:t>- zapojovat děti a mládež do spontánních aktivit a činností v DDM, využít jejich zájmu pro vlastní aktivní přínos</w:t>
      </w:r>
    </w:p>
    <w:p w:rsidR="004E01D3" w:rsidRPr="00416E31" w:rsidRDefault="004E01D3" w:rsidP="00887B85">
      <w:pPr>
        <w:spacing w:line="276" w:lineRule="auto"/>
        <w:rPr>
          <w:sz w:val="24"/>
          <w:szCs w:val="24"/>
        </w:rPr>
      </w:pPr>
      <w:r w:rsidRPr="00416E31">
        <w:rPr>
          <w:sz w:val="24"/>
          <w:szCs w:val="24"/>
        </w:rPr>
        <w:t>- poskytovat morální a duševní podporu dětem trpícím sociálním a společenským omezením z důvodů nouzového stavu</w:t>
      </w:r>
    </w:p>
    <w:p w:rsidR="00887B85" w:rsidRPr="00416E31" w:rsidRDefault="00C5503B" w:rsidP="008101EF">
      <w:pPr>
        <w:rPr>
          <w:sz w:val="24"/>
          <w:szCs w:val="24"/>
        </w:rPr>
      </w:pPr>
      <w:r w:rsidRPr="00416E31">
        <w:rPr>
          <w:sz w:val="24"/>
          <w:szCs w:val="24"/>
        </w:rPr>
        <w:t>- na základě aktuální celosvětové politiky a války na Ukrajině poskytovat pomoc ohroženým dětem</w:t>
      </w:r>
    </w:p>
    <w:p w:rsidR="006422B5" w:rsidRPr="00416E31" w:rsidRDefault="006422B5" w:rsidP="008101EF">
      <w:pPr>
        <w:rPr>
          <w:sz w:val="24"/>
          <w:szCs w:val="24"/>
        </w:rPr>
      </w:pPr>
    </w:p>
    <w:p w:rsidR="006422B5" w:rsidRPr="00416E31" w:rsidRDefault="006F7F02" w:rsidP="00887B85">
      <w:pPr>
        <w:spacing w:line="276" w:lineRule="auto"/>
        <w:rPr>
          <w:sz w:val="24"/>
          <w:szCs w:val="24"/>
        </w:rPr>
      </w:pPr>
      <w:r w:rsidRPr="00416E31">
        <w:rPr>
          <w:sz w:val="24"/>
          <w:szCs w:val="24"/>
        </w:rPr>
        <w:t>Činnost pravidelné zájmové činnosti ve školním roce 202</w:t>
      </w:r>
      <w:r w:rsidR="00416E31" w:rsidRPr="00416E31">
        <w:rPr>
          <w:sz w:val="24"/>
          <w:szCs w:val="24"/>
        </w:rPr>
        <w:t>3</w:t>
      </w:r>
      <w:r w:rsidR="0095148C" w:rsidRPr="00416E31">
        <w:rPr>
          <w:sz w:val="24"/>
          <w:szCs w:val="24"/>
        </w:rPr>
        <w:t>-2</w:t>
      </w:r>
      <w:r w:rsidR="00416E31" w:rsidRPr="00416E31">
        <w:rPr>
          <w:sz w:val="24"/>
          <w:szCs w:val="24"/>
        </w:rPr>
        <w:t>4</w:t>
      </w:r>
      <w:r w:rsidRPr="00416E31">
        <w:rPr>
          <w:sz w:val="24"/>
          <w:szCs w:val="24"/>
        </w:rPr>
        <w:t xml:space="preserve"> byla </w:t>
      </w:r>
      <w:proofErr w:type="gramStart"/>
      <w:r w:rsidRPr="00416E31">
        <w:rPr>
          <w:sz w:val="24"/>
          <w:szCs w:val="24"/>
        </w:rPr>
        <w:t>zahájena 1.října</w:t>
      </w:r>
      <w:proofErr w:type="gramEnd"/>
      <w:r w:rsidRPr="00416E31">
        <w:rPr>
          <w:sz w:val="24"/>
          <w:szCs w:val="24"/>
        </w:rPr>
        <w:t xml:space="preserve"> 202</w:t>
      </w:r>
      <w:r w:rsidR="00416E31" w:rsidRPr="00416E31">
        <w:rPr>
          <w:sz w:val="24"/>
          <w:szCs w:val="24"/>
        </w:rPr>
        <w:t>3</w:t>
      </w:r>
      <w:r w:rsidR="00C5503B" w:rsidRPr="00416E31">
        <w:rPr>
          <w:sz w:val="24"/>
          <w:szCs w:val="24"/>
        </w:rPr>
        <w:t xml:space="preserve">. </w:t>
      </w:r>
    </w:p>
    <w:p w:rsidR="00602C8A" w:rsidRPr="00416E31" w:rsidRDefault="00636152" w:rsidP="00602C8A">
      <w:pPr>
        <w:pStyle w:val="Nadpis1"/>
        <w:rPr>
          <w:b/>
          <w:i/>
          <w:color w:val="auto"/>
          <w:szCs w:val="24"/>
        </w:rPr>
      </w:pPr>
      <w:r w:rsidRPr="00416E31">
        <w:rPr>
          <w:b/>
          <w:i/>
          <w:color w:val="auto"/>
          <w:szCs w:val="24"/>
        </w:rPr>
        <w:lastRenderedPageBreak/>
        <w:t>2. P</w:t>
      </w:r>
      <w:r w:rsidR="008101EF" w:rsidRPr="00416E31">
        <w:rPr>
          <w:b/>
          <w:i/>
          <w:color w:val="auto"/>
          <w:szCs w:val="24"/>
        </w:rPr>
        <w:t>řehled oborů zájmového vzdělání</w:t>
      </w:r>
    </w:p>
    <w:p w:rsidR="001A6D00" w:rsidRPr="00416E31" w:rsidRDefault="001A6D00" w:rsidP="001A6D00"/>
    <w:p w:rsidR="008101EF" w:rsidRPr="00416E31" w:rsidRDefault="008101EF" w:rsidP="008101EF">
      <w:pPr>
        <w:pStyle w:val="normallevosede"/>
        <w:shd w:val="clear" w:color="auto" w:fill="FFFFFF"/>
        <w:tabs>
          <w:tab w:val="left" w:pos="6120"/>
        </w:tabs>
        <w:ind w:left="0" w:firstLine="708"/>
        <w:jc w:val="both"/>
        <w:rPr>
          <w:rFonts w:ascii="Times New Roman" w:hAnsi="Times New Roman"/>
          <w:color w:val="auto"/>
        </w:rPr>
      </w:pPr>
      <w:r w:rsidRPr="00416E31">
        <w:rPr>
          <w:rFonts w:ascii="Times New Roman" w:hAnsi="Times New Roman"/>
          <w:color w:val="auto"/>
        </w:rPr>
        <w:t xml:space="preserve">Dům dětí a mládeže PELÍŠEK je klasickým mimoškolním zařízením. Vyhláška MŠMT ČR číslo </w:t>
      </w:r>
      <w:r w:rsidR="000F311C" w:rsidRPr="00416E31">
        <w:rPr>
          <w:rFonts w:ascii="Times New Roman" w:hAnsi="Times New Roman"/>
          <w:color w:val="auto"/>
        </w:rPr>
        <w:t>163/2018</w:t>
      </w:r>
      <w:r w:rsidRPr="00416E31">
        <w:rPr>
          <w:rFonts w:ascii="Times New Roman" w:hAnsi="Times New Roman"/>
          <w:color w:val="auto"/>
        </w:rPr>
        <w:t xml:space="preserve"> Sb., o střediscích pro volný čas dětí a mládeže vymezuje, že střediska pro volný čas dětí a mládeže jsou příspěvkovými organizacemi,</w:t>
      </w:r>
      <w:r w:rsidR="000F311C" w:rsidRPr="00416E31">
        <w:rPr>
          <w:rFonts w:ascii="Times New Roman" w:hAnsi="Times New Roman"/>
          <w:color w:val="auto"/>
        </w:rPr>
        <w:t xml:space="preserve"> které se zřizují jako</w:t>
      </w:r>
      <w:r w:rsidRPr="00416E31">
        <w:rPr>
          <w:rFonts w:ascii="Times New Roman" w:hAnsi="Times New Roman"/>
          <w:color w:val="auto"/>
        </w:rPr>
        <w:t xml:space="preserve"> domy dětí a mládež</w:t>
      </w:r>
      <w:r w:rsidR="00797529" w:rsidRPr="00416E31">
        <w:rPr>
          <w:rFonts w:ascii="Times New Roman" w:hAnsi="Times New Roman"/>
          <w:color w:val="auto"/>
        </w:rPr>
        <w:t>e s širokou zájmovou působností</w:t>
      </w:r>
      <w:r w:rsidRPr="00416E31">
        <w:rPr>
          <w:rFonts w:ascii="Times New Roman" w:hAnsi="Times New Roman"/>
          <w:color w:val="auto"/>
        </w:rPr>
        <w:t xml:space="preserve"> zahrnující obory alespoň ze dvou zájmových oblastí. Ke splnění všech úkolů Domu dětí a mládeže Pelíšek jsme uplatňovali tento systém, metody a prostředky práce v oblasti:</w:t>
      </w:r>
    </w:p>
    <w:p w:rsidR="008101EF" w:rsidRPr="00416E31" w:rsidRDefault="008101EF" w:rsidP="008101EF">
      <w:pPr>
        <w:pStyle w:val="normallevosede"/>
        <w:shd w:val="clear" w:color="auto" w:fill="FFFFFF"/>
        <w:tabs>
          <w:tab w:val="left" w:pos="6120"/>
        </w:tabs>
        <w:ind w:left="0" w:firstLine="708"/>
        <w:jc w:val="both"/>
        <w:rPr>
          <w:rFonts w:ascii="Times New Roman" w:hAnsi="Times New Roman"/>
          <w:color w:val="auto"/>
        </w:rPr>
      </w:pPr>
    </w:p>
    <w:p w:rsidR="008101EF" w:rsidRPr="00416E31" w:rsidRDefault="008101EF" w:rsidP="008101EF">
      <w:pPr>
        <w:pStyle w:val="normallevosede"/>
        <w:numPr>
          <w:ilvl w:val="0"/>
          <w:numId w:val="5"/>
        </w:numPr>
        <w:shd w:val="clear" w:color="auto" w:fill="FFFFFF"/>
        <w:tabs>
          <w:tab w:val="left" w:pos="6120"/>
        </w:tabs>
        <w:jc w:val="both"/>
        <w:rPr>
          <w:rFonts w:ascii="Times New Roman" w:hAnsi="Times New Roman"/>
          <w:color w:val="auto"/>
        </w:rPr>
      </w:pPr>
      <w:r w:rsidRPr="00416E31">
        <w:rPr>
          <w:rFonts w:ascii="Times New Roman" w:hAnsi="Times New Roman"/>
          <w:color w:val="auto"/>
        </w:rPr>
        <w:t>Pravidelná zájmová činnost</w:t>
      </w:r>
    </w:p>
    <w:p w:rsidR="001A6D00" w:rsidRPr="00416E31" w:rsidRDefault="001A6D00" w:rsidP="001A6D00">
      <w:pPr>
        <w:pStyle w:val="normallevosede"/>
        <w:shd w:val="clear" w:color="auto" w:fill="FFFFFF"/>
        <w:tabs>
          <w:tab w:val="left" w:pos="6120"/>
        </w:tabs>
        <w:ind w:left="390"/>
        <w:jc w:val="both"/>
        <w:rPr>
          <w:rFonts w:ascii="Times New Roman" w:hAnsi="Times New Roman"/>
          <w:color w:val="auto"/>
        </w:rPr>
      </w:pPr>
      <w:r w:rsidRPr="00416E31">
        <w:rPr>
          <w:rFonts w:ascii="Times New Roman" w:hAnsi="Times New Roman"/>
          <w:color w:val="auto"/>
        </w:rPr>
        <w:t>Oddělení tanečních souborů Oliver</w:t>
      </w:r>
    </w:p>
    <w:p w:rsidR="001A6D00" w:rsidRPr="00416E31" w:rsidRDefault="001A6D00" w:rsidP="001A6D00">
      <w:pPr>
        <w:pStyle w:val="normallevosede"/>
        <w:shd w:val="clear" w:color="auto" w:fill="FFFFFF"/>
        <w:tabs>
          <w:tab w:val="left" w:pos="6120"/>
        </w:tabs>
        <w:ind w:left="390"/>
        <w:jc w:val="both"/>
        <w:rPr>
          <w:rFonts w:ascii="Times New Roman" w:hAnsi="Times New Roman"/>
          <w:color w:val="auto"/>
        </w:rPr>
      </w:pPr>
      <w:r w:rsidRPr="00416E31">
        <w:rPr>
          <w:rFonts w:ascii="Times New Roman" w:hAnsi="Times New Roman"/>
          <w:color w:val="auto"/>
        </w:rPr>
        <w:t>Oddělení techniky a společenských věd</w:t>
      </w:r>
    </w:p>
    <w:p w:rsidR="001A6D00" w:rsidRPr="00416E31" w:rsidRDefault="001A6D00" w:rsidP="001A6D00">
      <w:pPr>
        <w:pStyle w:val="normallevosede"/>
        <w:shd w:val="clear" w:color="auto" w:fill="FFFFFF"/>
        <w:tabs>
          <w:tab w:val="left" w:pos="6120"/>
        </w:tabs>
        <w:ind w:left="390"/>
        <w:jc w:val="both"/>
        <w:rPr>
          <w:rFonts w:ascii="Times New Roman" w:hAnsi="Times New Roman"/>
          <w:color w:val="auto"/>
        </w:rPr>
      </w:pPr>
      <w:r w:rsidRPr="00416E31">
        <w:rPr>
          <w:rFonts w:ascii="Times New Roman" w:hAnsi="Times New Roman"/>
          <w:color w:val="auto"/>
        </w:rPr>
        <w:t>Oddělení sportu a tělovýchovy</w:t>
      </w:r>
    </w:p>
    <w:p w:rsidR="008101EF" w:rsidRPr="00416E31" w:rsidRDefault="008101EF" w:rsidP="008101EF">
      <w:pPr>
        <w:pStyle w:val="normallevosede"/>
        <w:numPr>
          <w:ilvl w:val="0"/>
          <w:numId w:val="5"/>
        </w:numPr>
        <w:shd w:val="clear" w:color="auto" w:fill="FFFFFF"/>
        <w:tabs>
          <w:tab w:val="left" w:pos="6120"/>
        </w:tabs>
        <w:jc w:val="both"/>
        <w:rPr>
          <w:rFonts w:ascii="Times New Roman" w:hAnsi="Times New Roman"/>
          <w:color w:val="auto"/>
        </w:rPr>
      </w:pPr>
      <w:proofErr w:type="gramStart"/>
      <w:r w:rsidRPr="00416E31">
        <w:rPr>
          <w:rFonts w:ascii="Times New Roman" w:hAnsi="Times New Roman"/>
          <w:color w:val="auto"/>
        </w:rPr>
        <w:t>Pří</w:t>
      </w:r>
      <w:r w:rsidR="001A6D00" w:rsidRPr="00416E31">
        <w:rPr>
          <w:rFonts w:ascii="Times New Roman" w:hAnsi="Times New Roman"/>
          <w:color w:val="auto"/>
        </w:rPr>
        <w:t>ležitostná  a spontánní</w:t>
      </w:r>
      <w:proofErr w:type="gramEnd"/>
      <w:r w:rsidR="001A6D00" w:rsidRPr="00416E31">
        <w:rPr>
          <w:rFonts w:ascii="Times New Roman" w:hAnsi="Times New Roman"/>
          <w:color w:val="auto"/>
        </w:rPr>
        <w:t xml:space="preserve"> činnost</w:t>
      </w:r>
    </w:p>
    <w:p w:rsidR="008101EF" w:rsidRPr="00416E31" w:rsidRDefault="008101EF" w:rsidP="008101EF">
      <w:pPr>
        <w:pStyle w:val="normallevosede"/>
        <w:numPr>
          <w:ilvl w:val="0"/>
          <w:numId w:val="5"/>
        </w:numPr>
        <w:shd w:val="clear" w:color="auto" w:fill="FFFFFF"/>
        <w:tabs>
          <w:tab w:val="left" w:pos="6120"/>
        </w:tabs>
        <w:jc w:val="both"/>
        <w:rPr>
          <w:rFonts w:ascii="Times New Roman" w:hAnsi="Times New Roman"/>
          <w:color w:val="auto"/>
        </w:rPr>
      </w:pPr>
      <w:r w:rsidRPr="00416E31">
        <w:rPr>
          <w:rFonts w:ascii="Times New Roman" w:hAnsi="Times New Roman"/>
          <w:color w:val="auto"/>
        </w:rPr>
        <w:t>Prázdninová činnost</w:t>
      </w:r>
    </w:p>
    <w:p w:rsidR="008101EF" w:rsidRPr="00416E31" w:rsidRDefault="008101EF" w:rsidP="008101EF">
      <w:pPr>
        <w:pStyle w:val="normallevosede"/>
        <w:numPr>
          <w:ilvl w:val="0"/>
          <w:numId w:val="5"/>
        </w:numPr>
        <w:shd w:val="clear" w:color="auto" w:fill="FFFFFF"/>
        <w:tabs>
          <w:tab w:val="left" w:pos="6120"/>
        </w:tabs>
        <w:jc w:val="both"/>
        <w:rPr>
          <w:rFonts w:ascii="Times New Roman" w:hAnsi="Times New Roman"/>
          <w:color w:val="auto"/>
        </w:rPr>
      </w:pPr>
      <w:r w:rsidRPr="00416E31">
        <w:rPr>
          <w:rFonts w:ascii="Times New Roman" w:hAnsi="Times New Roman"/>
          <w:color w:val="auto"/>
        </w:rPr>
        <w:t>Garance postupových soutěží</w:t>
      </w:r>
    </w:p>
    <w:p w:rsidR="008101EF" w:rsidRPr="00416E31" w:rsidRDefault="008101EF" w:rsidP="008101EF">
      <w:pPr>
        <w:pStyle w:val="normallevosede"/>
        <w:numPr>
          <w:ilvl w:val="0"/>
          <w:numId w:val="5"/>
        </w:numPr>
        <w:shd w:val="clear" w:color="auto" w:fill="FFFFFF"/>
        <w:tabs>
          <w:tab w:val="left" w:pos="6120"/>
        </w:tabs>
        <w:jc w:val="both"/>
        <w:rPr>
          <w:rFonts w:ascii="Times New Roman" w:hAnsi="Times New Roman"/>
          <w:color w:val="auto"/>
        </w:rPr>
      </w:pPr>
      <w:r w:rsidRPr="00416E31">
        <w:rPr>
          <w:rFonts w:ascii="Times New Roman" w:hAnsi="Times New Roman"/>
          <w:color w:val="auto"/>
        </w:rPr>
        <w:t>Poskytování služeb</w:t>
      </w:r>
    </w:p>
    <w:p w:rsidR="008101EF" w:rsidRPr="00416E31" w:rsidRDefault="008101EF" w:rsidP="008101EF">
      <w:pPr>
        <w:pStyle w:val="normallevosede"/>
        <w:shd w:val="clear" w:color="auto" w:fill="FFFFFF"/>
        <w:tabs>
          <w:tab w:val="left" w:pos="6120"/>
        </w:tabs>
        <w:ind w:left="360"/>
        <w:rPr>
          <w:rFonts w:ascii="Times New Roman" w:hAnsi="Times New Roman"/>
          <w:color w:val="auto"/>
        </w:rPr>
      </w:pPr>
      <w:r w:rsidRPr="00416E31">
        <w:rPr>
          <w:rFonts w:ascii="Times New Roman" w:hAnsi="Times New Roman"/>
          <w:color w:val="auto"/>
        </w:rPr>
        <w:t xml:space="preserve">                                                                                                                                             </w:t>
      </w:r>
    </w:p>
    <w:p w:rsidR="008101EF" w:rsidRPr="00416E31" w:rsidRDefault="008101EF" w:rsidP="008101EF">
      <w:pPr>
        <w:pStyle w:val="normallevosede"/>
        <w:shd w:val="clear" w:color="auto" w:fill="FFFFFF"/>
        <w:tabs>
          <w:tab w:val="left" w:pos="6120"/>
        </w:tabs>
        <w:jc w:val="both"/>
        <w:rPr>
          <w:rFonts w:ascii="Times New Roman" w:hAnsi="Times New Roman"/>
          <w:color w:val="auto"/>
        </w:rPr>
      </w:pPr>
      <w:r w:rsidRPr="00416E31">
        <w:rPr>
          <w:rFonts w:ascii="Times New Roman" w:hAnsi="Times New Roman"/>
          <w:color w:val="auto"/>
        </w:rPr>
        <w:t>Činnost DDM se řídí podle §2 a §118 zákona č. 561/2004 Sb., o předškolním, základním, středním, vyšším odborném a jiném vzdělávání (školský zákon), zákonem č. 563/2004 Sb., o pedagogických pracovnících a dalšími zákony a vyhláškami vztahujícími se k předmětu činnosti.</w:t>
      </w:r>
    </w:p>
    <w:p w:rsidR="00416E31" w:rsidRDefault="00416E31" w:rsidP="00416E31">
      <w:pPr>
        <w:pStyle w:val="normallevosede"/>
        <w:shd w:val="clear" w:color="auto" w:fill="FFFFFF"/>
        <w:tabs>
          <w:tab w:val="left" w:pos="6120"/>
        </w:tabs>
        <w:jc w:val="both"/>
        <w:rPr>
          <w:b/>
          <w:color w:val="auto"/>
        </w:rPr>
      </w:pPr>
    </w:p>
    <w:p w:rsidR="00407C5D" w:rsidRPr="0071207F" w:rsidRDefault="005A0407" w:rsidP="00416E31">
      <w:pPr>
        <w:pStyle w:val="normallevosede"/>
        <w:shd w:val="clear" w:color="auto" w:fill="FFFFFF"/>
        <w:tabs>
          <w:tab w:val="left" w:pos="6120"/>
        </w:tabs>
        <w:jc w:val="both"/>
        <w:rPr>
          <w:rFonts w:ascii="Times New Roman" w:hAnsi="Times New Roman"/>
          <w:b/>
          <w:color w:val="auto"/>
        </w:rPr>
      </w:pPr>
      <w:r w:rsidRPr="0071207F">
        <w:rPr>
          <w:rFonts w:ascii="Times New Roman" w:hAnsi="Times New Roman"/>
          <w:b/>
          <w:color w:val="auto"/>
        </w:rPr>
        <w:t>Oddělení Tanečního studia Oliver</w:t>
      </w:r>
    </w:p>
    <w:p w:rsidR="003F3017" w:rsidRPr="00416E31" w:rsidRDefault="0071207F" w:rsidP="003F3017">
      <w:pPr>
        <w:rPr>
          <w:sz w:val="24"/>
          <w:szCs w:val="24"/>
        </w:rPr>
      </w:pPr>
      <w:r>
        <w:rPr>
          <w:noProof/>
        </w:rPr>
        <w:pict>
          <v:shape id="_x0000_s1095" type="#_x0000_t75" style="position:absolute;margin-left:-3.4pt;margin-top:44pt;width:139.4pt;height:139.4pt;z-index:5;mso-position-horizontal-relative:text;mso-position-vertical-relative:text">
            <v:imagedata r:id="rId11" o:title="20240923_193906"/>
            <w10:wrap type="square"/>
          </v:shape>
        </w:pict>
      </w:r>
      <w:r w:rsidR="003F3017" w:rsidRPr="00416E31">
        <w:rPr>
          <w:sz w:val="24"/>
          <w:szCs w:val="24"/>
        </w:rPr>
        <w:t xml:space="preserve">je zaměřeno na taneční vzdělávání, rozšiřování pohybových dovedností dětí a mládeže. Je realizováno pravidelnou zájmovou činností v tanečních kroužcích všeobecného zaměření pro jednotlivé věkové skupiny dětí a mládeže, v souborech a kroužcích se specializací /nové taneční směry v souvislosti s aktuálními trendy a vývojem v oblasti tance/. Soubory pracují se základními technikami, prvky diskotékového tance, tance, street </w:t>
      </w:r>
      <w:proofErr w:type="spellStart"/>
      <w:r w:rsidR="003F3017" w:rsidRPr="00416E31">
        <w:rPr>
          <w:sz w:val="24"/>
          <w:szCs w:val="24"/>
        </w:rPr>
        <w:t>dance</w:t>
      </w:r>
      <w:proofErr w:type="spellEnd"/>
      <w:r w:rsidR="003F3017" w:rsidRPr="00416E31">
        <w:rPr>
          <w:sz w:val="24"/>
          <w:szCs w:val="24"/>
        </w:rPr>
        <w:t xml:space="preserve">, street </w:t>
      </w:r>
      <w:proofErr w:type="spellStart"/>
      <w:r w:rsidR="003F3017" w:rsidRPr="00416E31">
        <w:rPr>
          <w:sz w:val="24"/>
          <w:szCs w:val="24"/>
        </w:rPr>
        <w:t>dance</w:t>
      </w:r>
      <w:proofErr w:type="spellEnd"/>
      <w:r w:rsidR="003F3017" w:rsidRPr="00416E31">
        <w:rPr>
          <w:sz w:val="24"/>
          <w:szCs w:val="24"/>
        </w:rPr>
        <w:t xml:space="preserve">, břišních i společenských tancích. Preference práce v </w:t>
      </w:r>
      <w:proofErr w:type="gramStart"/>
      <w:r w:rsidR="003F3017" w:rsidRPr="00416E31">
        <w:rPr>
          <w:sz w:val="24"/>
          <w:szCs w:val="24"/>
        </w:rPr>
        <w:t>souborech  kladena</w:t>
      </w:r>
      <w:proofErr w:type="gramEnd"/>
      <w:r w:rsidR="003F3017" w:rsidRPr="00416E31">
        <w:rPr>
          <w:sz w:val="24"/>
          <w:szCs w:val="24"/>
        </w:rPr>
        <w:t xml:space="preserve"> na činnosti ve smíšených kolektivech v mladších skupinách, ve skupinách od 4. tříd se pracuje s rozdělením dětí dle výkonnostních skupin. Využitím přiměřeného přístupu a výukových metod se soubory dostaly na úroveň odpovídající maximálním možnostem dětí, vznik přiměřených choreografií. Do souborů jsou zařazovány děti bez sociálního omezení, dbá se na </w:t>
      </w:r>
      <w:proofErr w:type="gramStart"/>
      <w:r w:rsidR="003F3017" w:rsidRPr="00416E31">
        <w:rPr>
          <w:sz w:val="24"/>
          <w:szCs w:val="24"/>
        </w:rPr>
        <w:t>utužování  kolektivních</w:t>
      </w:r>
      <w:proofErr w:type="gramEnd"/>
      <w:r w:rsidR="003F3017" w:rsidRPr="00416E31">
        <w:rPr>
          <w:sz w:val="24"/>
          <w:szCs w:val="24"/>
        </w:rPr>
        <w:t xml:space="preserve"> vztahů ve skupinách, motivací v jednotlivých souborech. Také je kladen důraz na společenskou výchovu a chování se na veřejnosti.</w:t>
      </w:r>
    </w:p>
    <w:p w:rsidR="003F3017" w:rsidRPr="00416E31" w:rsidRDefault="003F3017" w:rsidP="003F3017">
      <w:pPr>
        <w:rPr>
          <w:sz w:val="24"/>
          <w:szCs w:val="24"/>
        </w:rPr>
      </w:pPr>
      <w:r w:rsidRPr="00416E31">
        <w:rPr>
          <w:sz w:val="24"/>
          <w:szCs w:val="24"/>
        </w:rPr>
        <w:t xml:space="preserve">Oddělení TS Oliver úspěšně a kvalitně splnilo celoroční plán - Jednotlivé soubory pracovaly pod vedením svých lektorů celý rok na tvorbě choreografií, a to zejména zaměřených na styly jako jsou Hip Hop, </w:t>
      </w:r>
      <w:proofErr w:type="spellStart"/>
      <w:r w:rsidRPr="00416E31">
        <w:rPr>
          <w:sz w:val="24"/>
          <w:szCs w:val="24"/>
        </w:rPr>
        <w:t>Dancehall</w:t>
      </w:r>
      <w:proofErr w:type="spellEnd"/>
      <w:r w:rsidRPr="00416E31">
        <w:rPr>
          <w:sz w:val="24"/>
          <w:szCs w:val="24"/>
        </w:rPr>
        <w:t xml:space="preserve"> nebo například </w:t>
      </w:r>
      <w:proofErr w:type="spellStart"/>
      <w:r w:rsidRPr="00416E31">
        <w:rPr>
          <w:sz w:val="24"/>
          <w:szCs w:val="24"/>
        </w:rPr>
        <w:t>Contemporary</w:t>
      </w:r>
      <w:proofErr w:type="spellEnd"/>
      <w:r w:rsidRPr="00416E31">
        <w:rPr>
          <w:sz w:val="24"/>
          <w:szCs w:val="24"/>
        </w:rPr>
        <w:t>. Vybrané choreografie se poté účastnily celorepublikových soutěží, kde vybojovaly medailová umístění. Nesoutěžní složky měly možnost své dovednosti předvést na různých kulturních a společenských akcích a jiných vystoupeních. Zakončením a zároveň vyvrcholením sezóny TS Oliver bylo tradiční taneční revue - ucelené závěrečné představením pro veřejnost, kde měly všechny složky příležitost ukázat, na čem celý rok pracovaly a jak kvalita jejich pohybových předpokladu opět stoupla.</w:t>
      </w:r>
    </w:p>
    <w:p w:rsidR="00DD581A" w:rsidRPr="00416E31" w:rsidRDefault="00DD581A" w:rsidP="003F3017">
      <w:pPr>
        <w:rPr>
          <w:b/>
          <w:sz w:val="24"/>
          <w:szCs w:val="24"/>
        </w:rPr>
      </w:pPr>
      <w:r w:rsidRPr="00416E31">
        <w:rPr>
          <w:b/>
          <w:sz w:val="24"/>
          <w:szCs w:val="24"/>
        </w:rPr>
        <w:t xml:space="preserve">Oddělení techniky a společenských věd DDM Vrchlabí </w:t>
      </w:r>
    </w:p>
    <w:p w:rsidR="00DD581A" w:rsidRPr="00416E31" w:rsidRDefault="0071207F" w:rsidP="003F3017">
      <w:pPr>
        <w:rPr>
          <w:sz w:val="24"/>
          <w:szCs w:val="24"/>
        </w:rPr>
      </w:pPr>
      <w:r>
        <w:rPr>
          <w:noProof/>
        </w:rPr>
        <w:pict>
          <v:shape id="_x0000_s1096" type="#_x0000_t75" style="position:absolute;margin-left:2.25pt;margin-top:5.05pt;width:141.3pt;height:141.3pt;z-index:6;mso-position-horizontal-relative:text;mso-position-vertical-relative:text">
            <v:imagedata r:id="rId12" o:title="20240923_193732"/>
            <w10:wrap type="square"/>
          </v:shape>
        </w:pict>
      </w:r>
      <w:r w:rsidR="00DD581A" w:rsidRPr="00416E31">
        <w:rPr>
          <w:sz w:val="24"/>
          <w:szCs w:val="24"/>
        </w:rPr>
        <w:t xml:space="preserve">je zaměřeno na rozvoj technických dovednosti a praktických schopností dětí, mládeže i veřejnosti v oblasti technických, výtvarných, rukodělných a počítačových činností. Zaměřuje se na oblast práce ve volném čase dětí, mládeže a dospělých během školního roku a to v pravidelné zájmové činnosti a příležitostných aktivit na oddělení. Nabízí a realizuje projektová vyučování pro školy, vzdělávací programy a spontánní aktivity pro školy, podporuje rozvoj nových nabídek činností oblasti polytechnického vzdělávání, stavebnicových systémů, společenských programů a aktivit v souvislosti s vývojem zájmů a potřeb veřejnosti. Ve školním roce 2022-23 </w:t>
      </w:r>
      <w:r>
        <w:rPr>
          <w:sz w:val="24"/>
          <w:szCs w:val="24"/>
        </w:rPr>
        <w:lastRenderedPageBreak/>
        <w:t>b</w:t>
      </w:r>
      <w:r w:rsidR="00DD581A" w:rsidRPr="00416E31">
        <w:rPr>
          <w:sz w:val="24"/>
          <w:szCs w:val="24"/>
        </w:rPr>
        <w:t xml:space="preserve">ylo otevřeno 23 zájmových kroužků. Byly otevřeny 3 nové zájmové kroužky v oblasti výuky jazyků (španělština, francouzština).  </w:t>
      </w:r>
    </w:p>
    <w:p w:rsidR="00DD581A" w:rsidRPr="00416E31" w:rsidRDefault="00DD581A" w:rsidP="003F3017">
      <w:pPr>
        <w:rPr>
          <w:sz w:val="24"/>
          <w:szCs w:val="24"/>
        </w:rPr>
      </w:pPr>
      <w:r w:rsidRPr="00416E31">
        <w:rPr>
          <w:sz w:val="24"/>
          <w:szCs w:val="24"/>
        </w:rPr>
        <w:t xml:space="preserve">Propagace oddělení na veřejnosti byla splněna: příspěvky na stánkách DDM, FC a na akcích DDM.  </w:t>
      </w:r>
    </w:p>
    <w:p w:rsidR="00DD581A" w:rsidRPr="00416E31" w:rsidRDefault="00CA5D66" w:rsidP="003F3017">
      <w:pPr>
        <w:rPr>
          <w:sz w:val="24"/>
          <w:szCs w:val="24"/>
        </w:rPr>
      </w:pPr>
      <w:proofErr w:type="gramStart"/>
      <w:r w:rsidRPr="00416E31">
        <w:rPr>
          <w:sz w:val="24"/>
          <w:szCs w:val="24"/>
        </w:rPr>
        <w:t>N</w:t>
      </w:r>
      <w:r w:rsidR="00DD581A" w:rsidRPr="00416E31">
        <w:rPr>
          <w:sz w:val="24"/>
          <w:szCs w:val="24"/>
        </w:rPr>
        <w:t>avázali</w:t>
      </w:r>
      <w:r w:rsidRPr="00416E31">
        <w:rPr>
          <w:sz w:val="24"/>
          <w:szCs w:val="24"/>
        </w:rPr>
        <w:t xml:space="preserve"> jme</w:t>
      </w:r>
      <w:proofErr w:type="gramEnd"/>
      <w:r w:rsidR="00DD581A" w:rsidRPr="00416E31">
        <w:rPr>
          <w:sz w:val="24"/>
          <w:szCs w:val="24"/>
        </w:rPr>
        <w:t xml:space="preserve"> na projektové vyučování keramika pro vrchlabské MŠ, ZŠ a keramika na cestách a kurzy drátování. </w:t>
      </w:r>
      <w:r w:rsidR="003F3017" w:rsidRPr="00416E31">
        <w:rPr>
          <w:sz w:val="24"/>
          <w:szCs w:val="24"/>
        </w:rPr>
        <w:t xml:space="preserve"> </w:t>
      </w:r>
      <w:r w:rsidR="00DD581A" w:rsidRPr="00416E31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Spolupráce s firmou PRUSA RESEARCH a.s. - zapůjčení 3D tiskárny k mimoškolní zájmové činnosti a po finalizaci zadaného malého projektu z naší strany (</w:t>
      </w:r>
      <w:proofErr w:type="spellStart"/>
      <w:r w:rsidR="00DD581A" w:rsidRPr="00416E31">
        <w:rPr>
          <w:sz w:val="24"/>
          <w:szCs w:val="24"/>
        </w:rPr>
        <w:t>tech</w:t>
      </w:r>
      <w:proofErr w:type="spellEnd"/>
      <w:r w:rsidR="00DD581A" w:rsidRPr="00416E31">
        <w:rPr>
          <w:sz w:val="24"/>
          <w:szCs w:val="24"/>
        </w:rPr>
        <w:t xml:space="preserve">. ZÚ DDM), bude tiskárna přenechána trvale do našeho užívání. </w:t>
      </w:r>
      <w:r w:rsidR="003F3017" w:rsidRPr="00416E31">
        <w:rPr>
          <w:sz w:val="24"/>
          <w:szCs w:val="24"/>
        </w:rPr>
        <w:t>U</w:t>
      </w:r>
      <w:r w:rsidR="00DD581A" w:rsidRPr="00416E31">
        <w:rPr>
          <w:sz w:val="24"/>
          <w:szCs w:val="24"/>
        </w:rPr>
        <w:t>končení projektu - 3D tiskárna byla trvale přenechána technickým kroužkům DDM.                                                                                                                                                                                                                 Dále jsme se snažili rozvíjet a zkvalitňovat polytechnické vzdělávání v technických kroužcích DDM.  Došlo k postupnému vybavování materiálně i technicky jednotlivé ZÚ na oddělení: vybavení pro malé kuchtíky,</w:t>
      </w:r>
      <w:r w:rsidR="00A65293" w:rsidRPr="00416E31">
        <w:rPr>
          <w:sz w:val="24"/>
          <w:szCs w:val="24"/>
        </w:rPr>
        <w:t xml:space="preserve"> </w:t>
      </w:r>
      <w:r w:rsidR="00DD581A" w:rsidRPr="00416E31">
        <w:rPr>
          <w:sz w:val="24"/>
          <w:szCs w:val="24"/>
        </w:rPr>
        <w:t xml:space="preserve">vybavení na kroužky kytary, materiál pro kroužek </w:t>
      </w:r>
      <w:proofErr w:type="spellStart"/>
      <w:r w:rsidR="00DD581A" w:rsidRPr="00416E31">
        <w:rPr>
          <w:sz w:val="24"/>
          <w:szCs w:val="24"/>
        </w:rPr>
        <w:t>tvořeníčko</w:t>
      </w:r>
      <w:proofErr w:type="spellEnd"/>
      <w:r w:rsidR="00DD581A" w:rsidRPr="00416E31">
        <w:rPr>
          <w:sz w:val="24"/>
          <w:szCs w:val="24"/>
        </w:rPr>
        <w:t xml:space="preserve"> při ZŠ Kunčice nad Labem, nákup keramické hlíny, glazur, barvítek, dovybavení výtvarného kroužku, materiál a pomůcky na dílny projektového vyučování</w:t>
      </w:r>
      <w:r w:rsidR="0071207F">
        <w:rPr>
          <w:sz w:val="24"/>
          <w:szCs w:val="24"/>
        </w:rPr>
        <w:t>, byl za</w:t>
      </w:r>
      <w:r w:rsidR="00DD581A" w:rsidRPr="00416E31">
        <w:rPr>
          <w:sz w:val="24"/>
          <w:szCs w:val="24"/>
        </w:rPr>
        <w:t>koupen veškerý materiál na dílny výroby mýdel</w:t>
      </w:r>
      <w:r w:rsidR="0071207F">
        <w:rPr>
          <w:sz w:val="24"/>
          <w:szCs w:val="24"/>
        </w:rPr>
        <w:t xml:space="preserve"> a </w:t>
      </w:r>
      <w:r w:rsidR="00DD581A" w:rsidRPr="00416E31">
        <w:rPr>
          <w:sz w:val="24"/>
          <w:szCs w:val="24"/>
        </w:rPr>
        <w:t>nov</w:t>
      </w:r>
      <w:r w:rsidR="0071207F">
        <w:rPr>
          <w:sz w:val="24"/>
          <w:szCs w:val="24"/>
        </w:rPr>
        <w:t>á</w:t>
      </w:r>
      <w:r w:rsidR="00DD581A" w:rsidRPr="00416E31">
        <w:rPr>
          <w:sz w:val="24"/>
          <w:szCs w:val="24"/>
        </w:rPr>
        <w:t xml:space="preserve"> keramick</w:t>
      </w:r>
      <w:r w:rsidR="0071207F">
        <w:rPr>
          <w:sz w:val="24"/>
          <w:szCs w:val="24"/>
        </w:rPr>
        <w:t>á</w:t>
      </w:r>
      <w:r w:rsidR="00DD581A" w:rsidRPr="00416E31">
        <w:rPr>
          <w:sz w:val="24"/>
          <w:szCs w:val="24"/>
        </w:rPr>
        <w:t xml:space="preserve"> pece a příslušenství. Zprovoznění keramické pece.  Zajištění celoroční funkčnosti a vybavenosti samotných učeben pro jednotlivé zájmové kroužky.  Velmi pěkná prezentace činnosti na veřejnosti technických kroužků: na 1. máje na dětském dni ve Vrchlabí a akce Maker </w:t>
      </w:r>
      <w:proofErr w:type="spellStart"/>
      <w:r w:rsidR="00DD581A" w:rsidRPr="00416E31">
        <w:rPr>
          <w:sz w:val="24"/>
          <w:szCs w:val="24"/>
        </w:rPr>
        <w:t>Faire</w:t>
      </w:r>
      <w:proofErr w:type="spellEnd"/>
      <w:r w:rsidR="00DD581A" w:rsidRPr="00416E31">
        <w:rPr>
          <w:sz w:val="24"/>
          <w:szCs w:val="24"/>
        </w:rPr>
        <w:t xml:space="preserve">-festival vynálezů, kutilů a tvůrců ve </w:t>
      </w:r>
      <w:proofErr w:type="gramStart"/>
      <w:r w:rsidR="00DD581A" w:rsidRPr="00416E31">
        <w:rPr>
          <w:sz w:val="24"/>
          <w:szCs w:val="24"/>
        </w:rPr>
        <w:t>Vrchlabí , otevření</w:t>
      </w:r>
      <w:proofErr w:type="gramEnd"/>
      <w:r w:rsidR="00DD581A" w:rsidRPr="00416E31">
        <w:rPr>
          <w:sz w:val="24"/>
          <w:szCs w:val="24"/>
        </w:rPr>
        <w:t xml:space="preserve"> naší technické dílny pro vrchlabskou ZŠ Přátelství.   </w:t>
      </w:r>
    </w:p>
    <w:p w:rsidR="00DD581A" w:rsidRPr="00C04A2F" w:rsidRDefault="00DD581A" w:rsidP="00DD581A">
      <w:pPr>
        <w:rPr>
          <w:b/>
          <w:color w:val="FF0000"/>
          <w:sz w:val="24"/>
          <w:szCs w:val="24"/>
        </w:rPr>
      </w:pPr>
      <w:r w:rsidRPr="00C04A2F">
        <w:rPr>
          <w:b/>
          <w:color w:val="FF0000"/>
          <w:sz w:val="24"/>
          <w:szCs w:val="24"/>
        </w:rPr>
        <w:t xml:space="preserve">                                                            </w:t>
      </w:r>
    </w:p>
    <w:p w:rsidR="000A0C2D" w:rsidRPr="00416E31" w:rsidRDefault="0095148C" w:rsidP="00407C5D">
      <w:pPr>
        <w:pStyle w:val="Nadpis1"/>
        <w:spacing w:line="276" w:lineRule="auto"/>
        <w:rPr>
          <w:b/>
          <w:noProof/>
          <w:color w:val="auto"/>
        </w:rPr>
      </w:pPr>
      <w:r w:rsidRPr="00416E31">
        <w:rPr>
          <w:b/>
          <w:noProof/>
          <w:color w:val="auto"/>
        </w:rPr>
        <w:t>Oddělení  sportu a tělovýchovy</w:t>
      </w:r>
      <w:r w:rsidR="000A0C2D" w:rsidRPr="00416E31">
        <w:rPr>
          <w:b/>
          <w:noProof/>
          <w:color w:val="auto"/>
        </w:rPr>
        <w:t xml:space="preserve"> DDM Pelíšek Vrchlabí</w:t>
      </w:r>
    </w:p>
    <w:p w:rsidR="00602C8A" w:rsidRPr="00416E31" w:rsidRDefault="0071207F" w:rsidP="00CA5D66">
      <w:pPr>
        <w:pStyle w:val="Nadpis1"/>
        <w:rPr>
          <w:color w:val="auto"/>
          <w:szCs w:val="24"/>
        </w:rPr>
      </w:pPr>
      <w:r>
        <w:rPr>
          <w:noProof/>
        </w:rPr>
        <w:pict>
          <v:shape id="_x0000_s1097" type="#_x0000_t75" style="position:absolute;margin-left:0;margin-top:4.95pt;width:149.05pt;height:149.05pt;z-index:7;mso-position-horizontal-relative:text;mso-position-vertical-relative:text">
            <v:imagedata r:id="rId13" o:title="20240923_193606"/>
            <w10:wrap type="square"/>
          </v:shape>
        </w:pict>
      </w:r>
      <w:r w:rsidR="0095148C" w:rsidRPr="00416E31">
        <w:rPr>
          <w:noProof/>
          <w:color w:val="auto"/>
        </w:rPr>
        <w:t>je zaměřené na podporu sportu a tělovýchovy dětí a mládeže ve volném čase. Hlavní náplní oddělení je pravidelná zájmová činnost ZÚ. Jeho zaměření je od rekreační volnočasové sportovní činnosti, až po dlouhodobou přípravu na závodní činnost. Snahou  je  vybudovat u dětí a mládeže návyky na pravidelnou sportovní činnost a  tělesnou aktivitu, zlepšovat všestranně  jejich  pohyvbové dovednosti  a to nejen v  jejich zvoleném sportu . Napomáháme děti začleni do kolektivů a rodičům vybrat vhodný zájmový kroužek pro svě děti.</w:t>
      </w:r>
    </w:p>
    <w:p w:rsidR="000A0C2D" w:rsidRPr="00416E31" w:rsidRDefault="0095148C" w:rsidP="00CA5D66">
      <w:pPr>
        <w:pStyle w:val="Nadpis1"/>
        <w:rPr>
          <w:color w:val="auto"/>
          <w:szCs w:val="24"/>
        </w:rPr>
      </w:pPr>
      <w:r w:rsidRPr="00416E31">
        <w:rPr>
          <w:color w:val="auto"/>
          <w:szCs w:val="24"/>
        </w:rPr>
        <w:t>Realizované sportovní kroužky byly pro děti školního věku, ale i pro předškoláky. Kroužky ved</w:t>
      </w:r>
      <w:r w:rsidR="000A0C2D" w:rsidRPr="00416E31">
        <w:rPr>
          <w:color w:val="auto"/>
          <w:szCs w:val="24"/>
        </w:rPr>
        <w:t xml:space="preserve">li </w:t>
      </w:r>
      <w:r w:rsidRPr="00416E31">
        <w:rPr>
          <w:color w:val="auto"/>
          <w:szCs w:val="24"/>
        </w:rPr>
        <w:t>plně kvalifikovaní vedoucí a trenéři. Řada dětí se připravovala na soutěže a závod</w:t>
      </w:r>
      <w:r w:rsidR="000A0C2D" w:rsidRPr="00416E31">
        <w:rPr>
          <w:color w:val="auto"/>
          <w:szCs w:val="24"/>
        </w:rPr>
        <w:t xml:space="preserve">y v rámci pravidelné </w:t>
      </w:r>
      <w:proofErr w:type="spellStart"/>
      <w:r w:rsidR="000A0C2D" w:rsidRPr="00416E31">
        <w:rPr>
          <w:color w:val="auto"/>
          <w:szCs w:val="24"/>
        </w:rPr>
        <w:t>zájmvé</w:t>
      </w:r>
      <w:proofErr w:type="spellEnd"/>
      <w:r w:rsidR="000A0C2D" w:rsidRPr="00416E31">
        <w:rPr>
          <w:color w:val="auto"/>
          <w:szCs w:val="24"/>
        </w:rPr>
        <w:t xml:space="preserve"> činnosti a tréninků v DDM a v rámci spolupráce reprezentovala </w:t>
      </w:r>
      <w:r w:rsidRPr="00416E31">
        <w:rPr>
          <w:color w:val="auto"/>
          <w:szCs w:val="24"/>
        </w:rPr>
        <w:t xml:space="preserve">oddíly Spartak Vrchlabí (orientační </w:t>
      </w:r>
      <w:proofErr w:type="gramStart"/>
      <w:r w:rsidRPr="00416E31">
        <w:rPr>
          <w:color w:val="auto"/>
          <w:szCs w:val="24"/>
        </w:rPr>
        <w:t>běh,  cyklisté</w:t>
      </w:r>
      <w:proofErr w:type="gramEnd"/>
      <w:r w:rsidRPr="00416E31">
        <w:rPr>
          <w:color w:val="auto"/>
          <w:szCs w:val="24"/>
        </w:rPr>
        <w:t>,  běžci na lyžích, karate, horolezci, ) a SK Vrchlabí SMOLA KONSTRUKCE (atletika</w:t>
      </w:r>
      <w:r w:rsidR="000A0C2D" w:rsidRPr="00416E31">
        <w:rPr>
          <w:color w:val="auto"/>
          <w:szCs w:val="24"/>
        </w:rPr>
        <w:t>). Poskytovali jsme vyžití jak v rekreačně nenáro</w:t>
      </w:r>
      <w:r w:rsidRPr="00416E31">
        <w:rPr>
          <w:color w:val="auto"/>
          <w:szCs w:val="24"/>
        </w:rPr>
        <w:t>čných sportech - stolní tenis</w:t>
      </w:r>
      <w:r w:rsidR="000A0C2D" w:rsidRPr="00416E31">
        <w:rPr>
          <w:color w:val="auto"/>
          <w:szCs w:val="24"/>
        </w:rPr>
        <w:t>,</w:t>
      </w:r>
      <w:r w:rsidRPr="00416E31">
        <w:rPr>
          <w:color w:val="auto"/>
          <w:szCs w:val="24"/>
        </w:rPr>
        <w:t xml:space="preserve"> tak v atraktivních sportech jako  horolezení na stěně, florbal, střelbě ze vzduchové </w:t>
      </w:r>
      <w:proofErr w:type="gramStart"/>
      <w:r w:rsidRPr="00416E31">
        <w:rPr>
          <w:color w:val="auto"/>
          <w:szCs w:val="24"/>
        </w:rPr>
        <w:t>pis</w:t>
      </w:r>
      <w:r w:rsidR="000A0C2D" w:rsidRPr="00416E31">
        <w:rPr>
          <w:color w:val="auto"/>
          <w:szCs w:val="24"/>
        </w:rPr>
        <w:t>tole  atp</w:t>
      </w:r>
      <w:proofErr w:type="gramEnd"/>
      <w:r w:rsidR="000A0C2D" w:rsidRPr="00416E31">
        <w:rPr>
          <w:color w:val="auto"/>
          <w:szCs w:val="24"/>
        </w:rPr>
        <w:t>. Největší zájem byl o</w:t>
      </w:r>
      <w:r w:rsidRPr="00416E31">
        <w:rPr>
          <w:color w:val="auto"/>
          <w:szCs w:val="24"/>
        </w:rPr>
        <w:t xml:space="preserve"> atletiku, běh na lyžích, ho</w:t>
      </w:r>
      <w:r w:rsidR="000A0C2D" w:rsidRPr="00416E31">
        <w:rPr>
          <w:color w:val="auto"/>
          <w:szCs w:val="24"/>
        </w:rPr>
        <w:t>rolezectví</w:t>
      </w:r>
      <w:r w:rsidRPr="00416E31">
        <w:rPr>
          <w:color w:val="auto"/>
          <w:szCs w:val="24"/>
        </w:rPr>
        <w:t>, kar</w:t>
      </w:r>
      <w:r w:rsidR="000A0C2D" w:rsidRPr="00416E31">
        <w:rPr>
          <w:color w:val="auto"/>
          <w:szCs w:val="24"/>
        </w:rPr>
        <w:t xml:space="preserve">ate částečně orientační běh a </w:t>
      </w:r>
      <w:r w:rsidRPr="00416E31">
        <w:rPr>
          <w:color w:val="auto"/>
          <w:szCs w:val="24"/>
        </w:rPr>
        <w:t xml:space="preserve">stolní tenis. Kromě pravidelné činnosti jsme stihli uspořádat tradiční sportovní akce:  Vrchlabský kros, Běh zámeckým parkem. Velkou sportovní akci Krakonošovu </w:t>
      </w:r>
      <w:proofErr w:type="gramStart"/>
      <w:r w:rsidRPr="00416E31">
        <w:rPr>
          <w:color w:val="auto"/>
          <w:szCs w:val="24"/>
        </w:rPr>
        <w:t>100..</w:t>
      </w:r>
      <w:proofErr w:type="gramEnd"/>
      <w:r w:rsidRPr="00416E31">
        <w:rPr>
          <w:color w:val="auto"/>
          <w:szCs w:val="24"/>
        </w:rPr>
        <w:t xml:space="preserve"> Spolupracujeme na pořadatelství na akcích </w:t>
      </w:r>
      <w:proofErr w:type="spellStart"/>
      <w:r w:rsidRPr="00416E31">
        <w:rPr>
          <w:color w:val="auto"/>
          <w:szCs w:val="24"/>
        </w:rPr>
        <w:t>Hartecká</w:t>
      </w:r>
      <w:proofErr w:type="spellEnd"/>
      <w:r w:rsidRPr="00416E31">
        <w:rPr>
          <w:color w:val="auto"/>
          <w:szCs w:val="24"/>
        </w:rPr>
        <w:t xml:space="preserve"> alej, Vrchlabské atletické závody, Atletika pro rodinu</w:t>
      </w:r>
      <w:r w:rsidR="000A0C2D" w:rsidRPr="00416E31">
        <w:rPr>
          <w:color w:val="auto"/>
          <w:szCs w:val="24"/>
        </w:rPr>
        <w:t>, Vrchlabská míle, Kufrování s K</w:t>
      </w:r>
      <w:r w:rsidRPr="00416E31">
        <w:rPr>
          <w:color w:val="auto"/>
          <w:szCs w:val="24"/>
        </w:rPr>
        <w:t>rakonošem, Krkonošský poháru v cyklistice a závody na kolečkových lyžích.</w:t>
      </w:r>
    </w:p>
    <w:p w:rsidR="00874D81" w:rsidRPr="00DE71FA" w:rsidRDefault="0095148C" w:rsidP="00874D81">
      <w:pPr>
        <w:pStyle w:val="Nadpis1"/>
        <w:rPr>
          <w:b/>
          <w:i/>
          <w:color w:val="auto"/>
          <w:szCs w:val="24"/>
        </w:rPr>
      </w:pPr>
      <w:r w:rsidRPr="00DE71FA">
        <w:rPr>
          <w:color w:val="auto"/>
          <w:szCs w:val="24"/>
        </w:rPr>
        <w:t xml:space="preserve"> </w:t>
      </w:r>
      <w:r w:rsidR="00874D81" w:rsidRPr="00DE71FA">
        <w:rPr>
          <w:b/>
          <w:i/>
          <w:color w:val="auto"/>
          <w:szCs w:val="24"/>
        </w:rPr>
        <w:t>3.1. Pravidelná zájmová činnost</w:t>
      </w:r>
    </w:p>
    <w:tbl>
      <w:tblPr>
        <w:tblW w:w="1092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25"/>
      </w:tblGrid>
      <w:tr w:rsidR="00F44F84" w:rsidRPr="00C04A2F" w:rsidTr="00DE71FA">
        <w:trPr>
          <w:trHeight w:val="279"/>
        </w:trPr>
        <w:tc>
          <w:tcPr>
            <w:tcW w:w="10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4F84" w:rsidRPr="00C04A2F" w:rsidRDefault="00DE71FA" w:rsidP="00F44F84">
            <w:pPr>
              <w:rPr>
                <w:color w:val="FF0000"/>
              </w:rPr>
            </w:pPr>
            <w:r w:rsidRPr="00DE71FA">
              <w:t>Celkem zájmových útvarů: 87</w:t>
            </w:r>
            <w:r w:rsidR="009F4338">
              <w:rPr>
                <w:color w:val="FF0000"/>
              </w:rPr>
              <w:pict>
                <v:shape id="_x0000_i1025" type="#_x0000_t75" style="width:208.15pt;height:187.85pt">
                  <v:imagedata r:id="rId14" o:title="Bez názvu"/>
                </v:shape>
              </w:pict>
            </w:r>
          </w:p>
          <w:p w:rsidR="00CA5D66" w:rsidRPr="00C04A2F" w:rsidRDefault="00CA5D66" w:rsidP="00F44F84">
            <w:pPr>
              <w:rPr>
                <w:color w:val="FF0000"/>
              </w:rPr>
            </w:pPr>
          </w:p>
          <w:p w:rsidR="00CA5D66" w:rsidRPr="00C04A2F" w:rsidRDefault="00CA5D66" w:rsidP="00F44F84">
            <w:pPr>
              <w:rPr>
                <w:color w:val="FF0000"/>
              </w:rPr>
            </w:pPr>
          </w:p>
        </w:tc>
      </w:tr>
    </w:tbl>
    <w:p w:rsidR="00F07BC5" w:rsidRPr="00DE71FA" w:rsidRDefault="00F07BC5" w:rsidP="00F07BC5">
      <w:pPr>
        <w:pStyle w:val="Nadpis1"/>
        <w:rPr>
          <w:b/>
          <w:i/>
          <w:color w:val="auto"/>
          <w:szCs w:val="24"/>
        </w:rPr>
      </w:pPr>
      <w:r w:rsidRPr="00DE71FA">
        <w:rPr>
          <w:b/>
          <w:i/>
          <w:color w:val="auto"/>
          <w:szCs w:val="24"/>
        </w:rPr>
        <w:lastRenderedPageBreak/>
        <w:t>3.2. Příležitostná a spontánní zájmová činnost</w:t>
      </w:r>
    </w:p>
    <w:p w:rsidR="00CA5D66" w:rsidRPr="00C04A2F" w:rsidRDefault="00CA5D66" w:rsidP="00CA5D66">
      <w:pPr>
        <w:rPr>
          <w:color w:val="FF0000"/>
        </w:rPr>
      </w:pPr>
    </w:p>
    <w:p w:rsidR="00607027" w:rsidRPr="00C04A2F" w:rsidRDefault="009F4338" w:rsidP="00FF3493">
      <w:pPr>
        <w:pStyle w:val="Zkladntext2"/>
        <w:tabs>
          <w:tab w:val="left" w:pos="6120"/>
        </w:tabs>
        <w:jc w:val="both"/>
        <w:rPr>
          <w:b/>
          <w:color w:val="FF0000"/>
          <w:szCs w:val="24"/>
        </w:rPr>
      </w:pPr>
      <w:r>
        <w:rPr>
          <w:b/>
          <w:color w:val="FF0000"/>
          <w:szCs w:val="24"/>
        </w:rPr>
        <w:pict>
          <v:shape id="_x0000_i1026" type="#_x0000_t75" style="width:215.55pt;height:75.7pt">
            <v:imagedata r:id="rId15" o:title="akce"/>
          </v:shape>
        </w:pict>
      </w:r>
    </w:p>
    <w:p w:rsidR="00607027" w:rsidRPr="00C04A2F" w:rsidRDefault="00607027" w:rsidP="00FF3493">
      <w:pPr>
        <w:pStyle w:val="Zkladntext2"/>
        <w:tabs>
          <w:tab w:val="left" w:pos="6120"/>
        </w:tabs>
        <w:jc w:val="both"/>
        <w:rPr>
          <w:b/>
          <w:color w:val="FF0000"/>
          <w:szCs w:val="24"/>
        </w:rPr>
      </w:pPr>
    </w:p>
    <w:p w:rsidR="00607027" w:rsidRPr="00AA3965" w:rsidRDefault="0071207F" w:rsidP="0071207F">
      <w:pPr>
        <w:pStyle w:val="Zkladntext2"/>
        <w:tabs>
          <w:tab w:val="left" w:pos="6120"/>
        </w:tabs>
        <w:jc w:val="center"/>
        <w:rPr>
          <w:b/>
          <w:szCs w:val="24"/>
        </w:rPr>
      </w:pPr>
      <w:r>
        <w:rPr>
          <w:b/>
          <w:szCs w:val="24"/>
        </w:rPr>
        <w:pict>
          <v:shape id="_x0000_i1029" type="#_x0000_t75" style="width:369.25pt;height:369.25pt">
            <v:imagedata r:id="rId16" o:title="20240923_213128"/>
          </v:shape>
        </w:pict>
      </w:r>
    </w:p>
    <w:p w:rsidR="008E2209" w:rsidRPr="00AA3965" w:rsidRDefault="00DE71FA" w:rsidP="00FF3493">
      <w:pPr>
        <w:pStyle w:val="Zkladntext2"/>
        <w:tabs>
          <w:tab w:val="left" w:pos="6120"/>
        </w:tabs>
        <w:jc w:val="both"/>
        <w:rPr>
          <w:szCs w:val="24"/>
        </w:rPr>
      </w:pPr>
      <w:r w:rsidRPr="00AA3965">
        <w:rPr>
          <w:szCs w:val="24"/>
        </w:rPr>
        <w:t>c</w:t>
      </w:r>
      <w:r w:rsidR="00CA5D66" w:rsidRPr="00AA3965">
        <w:rPr>
          <w:szCs w:val="24"/>
        </w:rPr>
        <w:t xml:space="preserve">eloroční </w:t>
      </w:r>
      <w:r w:rsidR="00962F64" w:rsidRPr="00AA3965">
        <w:rPr>
          <w:szCs w:val="24"/>
        </w:rPr>
        <w:t xml:space="preserve">akce tohoto školního roku jsou typickým příklady naší </w:t>
      </w:r>
      <w:r w:rsidR="00D62618" w:rsidRPr="00AA3965">
        <w:rPr>
          <w:szCs w:val="24"/>
        </w:rPr>
        <w:t xml:space="preserve">přímé práce s dětmi, mládeží i dospělými </w:t>
      </w:r>
      <w:r w:rsidR="00CA5D66" w:rsidRPr="00AA3965">
        <w:rPr>
          <w:szCs w:val="24"/>
        </w:rPr>
        <w:t>mimo pravidelnou zájmovou činnost. Jejich cílem je nabídnout co nejširší okruh aktivit vzdělávacího, prožitkového, zábavného i soutěžního charakteru.</w:t>
      </w:r>
    </w:p>
    <w:p w:rsidR="00EB399B" w:rsidRPr="0088583D" w:rsidRDefault="00EB399B" w:rsidP="007B1BA2">
      <w:pPr>
        <w:rPr>
          <w:b/>
          <w:i/>
          <w:color w:val="FF0000"/>
          <w:sz w:val="24"/>
          <w:szCs w:val="24"/>
        </w:rPr>
      </w:pPr>
    </w:p>
    <w:p w:rsidR="00EB399B" w:rsidRPr="0071207F" w:rsidRDefault="00363207" w:rsidP="00AA3965">
      <w:pPr>
        <w:rPr>
          <w:b/>
          <w:i/>
          <w:sz w:val="24"/>
          <w:szCs w:val="24"/>
        </w:rPr>
      </w:pPr>
      <w:r w:rsidRPr="0071207F">
        <w:rPr>
          <w:b/>
          <w:i/>
          <w:sz w:val="24"/>
          <w:szCs w:val="24"/>
        </w:rPr>
        <w:t xml:space="preserve">3.4. </w:t>
      </w:r>
      <w:r w:rsidR="000F311C" w:rsidRPr="0071207F">
        <w:rPr>
          <w:b/>
          <w:i/>
          <w:sz w:val="24"/>
          <w:szCs w:val="24"/>
        </w:rPr>
        <w:t>Táborová činnost</w:t>
      </w:r>
    </w:p>
    <w:p w:rsidR="00EB399B" w:rsidRPr="0088583D" w:rsidRDefault="0071207F" w:rsidP="007B1BA2">
      <w:pPr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pict>
          <v:shape id="_x0000_i1027" type="#_x0000_t75" style="width:305.1pt;height:167.55pt">
            <v:imagedata r:id="rId17" o:title="tábory"/>
          </v:shape>
        </w:pict>
      </w:r>
    </w:p>
    <w:p w:rsidR="00EB399B" w:rsidRPr="0088583D" w:rsidRDefault="0071207F" w:rsidP="0071207F">
      <w:pPr>
        <w:jc w:val="center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lastRenderedPageBreak/>
        <w:pict>
          <v:shape id="_x0000_i1028" type="#_x0000_t75" style="width:369.25pt;height:369.25pt">
            <v:imagedata r:id="rId18" o:title="20240923_213840"/>
          </v:shape>
        </w:pict>
      </w:r>
    </w:p>
    <w:p w:rsidR="00CA5D66" w:rsidRPr="00AA3965" w:rsidRDefault="00CA5D66" w:rsidP="007B1BA2">
      <w:pPr>
        <w:rPr>
          <w:b/>
          <w:i/>
          <w:sz w:val="24"/>
          <w:szCs w:val="24"/>
        </w:rPr>
      </w:pPr>
    </w:p>
    <w:p w:rsidR="00363207" w:rsidRPr="00AA3965" w:rsidRDefault="00363207" w:rsidP="007B1BA2">
      <w:pPr>
        <w:rPr>
          <w:b/>
          <w:i/>
          <w:sz w:val="24"/>
          <w:szCs w:val="24"/>
        </w:rPr>
      </w:pPr>
      <w:r w:rsidRPr="00AA3965">
        <w:rPr>
          <w:b/>
          <w:i/>
          <w:sz w:val="24"/>
          <w:szCs w:val="24"/>
        </w:rPr>
        <w:t>3.5. Poskytování služeb</w:t>
      </w:r>
    </w:p>
    <w:p w:rsidR="001A6D00" w:rsidRPr="00AA3965" w:rsidRDefault="001A6D00" w:rsidP="007B1BA2">
      <w:pPr>
        <w:rPr>
          <w:b/>
          <w:i/>
          <w:sz w:val="24"/>
          <w:szCs w:val="24"/>
        </w:rPr>
      </w:pPr>
    </w:p>
    <w:p w:rsidR="00363207" w:rsidRPr="00AA3965" w:rsidRDefault="00363207" w:rsidP="00363207">
      <w:pPr>
        <w:widowControl w:val="0"/>
        <w:suppressAutoHyphens/>
        <w:autoSpaceDE w:val="0"/>
        <w:autoSpaceDN w:val="0"/>
        <w:adjustRightInd w:val="0"/>
        <w:rPr>
          <w:b/>
          <w:bCs/>
          <w:i/>
          <w:iCs/>
          <w:sz w:val="24"/>
          <w:szCs w:val="24"/>
          <w:u w:val="single"/>
        </w:rPr>
      </w:pPr>
      <w:r w:rsidRPr="00AA3965">
        <w:rPr>
          <w:b/>
          <w:bCs/>
          <w:i/>
          <w:iCs/>
          <w:sz w:val="24"/>
          <w:szCs w:val="24"/>
          <w:u w:val="single"/>
        </w:rPr>
        <w:t>INDIVIDUÁLNÍ PRÁCE:</w:t>
      </w:r>
    </w:p>
    <w:p w:rsidR="00363207" w:rsidRPr="00AA3965" w:rsidRDefault="00363207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</w:p>
    <w:p w:rsidR="00363207" w:rsidRPr="00AA3965" w:rsidRDefault="00363207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AA3965">
        <w:rPr>
          <w:sz w:val="24"/>
          <w:szCs w:val="24"/>
        </w:rPr>
        <w:t xml:space="preserve">- péče o talentované děti formou individuální přístupu na jednotlivých odděleních v oblastech    </w:t>
      </w:r>
    </w:p>
    <w:p w:rsidR="00D7407A" w:rsidRPr="00AA3965" w:rsidRDefault="00363207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AA3965">
        <w:rPr>
          <w:sz w:val="24"/>
          <w:szCs w:val="24"/>
        </w:rPr>
        <w:t xml:space="preserve">  společenských věd,  technických oborech, sportu a tělovýchovy, tanečních oborech, </w:t>
      </w:r>
      <w:r w:rsidR="00B65B73" w:rsidRPr="00AA3965">
        <w:rPr>
          <w:sz w:val="24"/>
          <w:szCs w:val="24"/>
        </w:rPr>
        <w:t>formou</w:t>
      </w:r>
    </w:p>
    <w:p w:rsidR="00363207" w:rsidRPr="00AA3965" w:rsidRDefault="00D7407A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AA3965">
        <w:rPr>
          <w:sz w:val="24"/>
          <w:szCs w:val="24"/>
        </w:rPr>
        <w:t xml:space="preserve">  </w:t>
      </w:r>
      <w:r w:rsidR="00363207" w:rsidRPr="00AA3965">
        <w:rPr>
          <w:sz w:val="24"/>
          <w:szCs w:val="24"/>
        </w:rPr>
        <w:t>nadstandardních</w:t>
      </w:r>
      <w:r w:rsidRPr="00AA3965">
        <w:rPr>
          <w:sz w:val="24"/>
          <w:szCs w:val="24"/>
        </w:rPr>
        <w:t xml:space="preserve"> </w:t>
      </w:r>
      <w:r w:rsidR="00363207" w:rsidRPr="00AA3965">
        <w:rPr>
          <w:sz w:val="24"/>
          <w:szCs w:val="24"/>
        </w:rPr>
        <w:t>tréninků</w:t>
      </w:r>
      <w:r w:rsidR="00B65B73" w:rsidRPr="00AA3965">
        <w:rPr>
          <w:sz w:val="24"/>
          <w:szCs w:val="24"/>
        </w:rPr>
        <w:t>, konzultací</w:t>
      </w:r>
    </w:p>
    <w:p w:rsidR="00874D81" w:rsidRPr="00AA3965" w:rsidRDefault="00874D81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AA3965">
        <w:rPr>
          <w:sz w:val="24"/>
          <w:szCs w:val="24"/>
        </w:rPr>
        <w:t>- práce s dětmi ohroženými školním neúspěchem- doučování, psychologická podpora</w:t>
      </w:r>
    </w:p>
    <w:p w:rsidR="00F82F82" w:rsidRPr="00AA3965" w:rsidRDefault="00F82F82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AA3965">
        <w:rPr>
          <w:sz w:val="24"/>
          <w:szCs w:val="24"/>
        </w:rPr>
        <w:t>- práce s dětmi s</w:t>
      </w:r>
      <w:r w:rsidR="007B01F3" w:rsidRPr="00AA3965">
        <w:rPr>
          <w:sz w:val="24"/>
          <w:szCs w:val="24"/>
        </w:rPr>
        <w:t>e</w:t>
      </w:r>
      <w:r w:rsidRPr="00AA3965">
        <w:rPr>
          <w:sz w:val="24"/>
          <w:szCs w:val="24"/>
        </w:rPr>
        <w:t> SVP v rámci zájmové činnosti</w:t>
      </w:r>
    </w:p>
    <w:p w:rsidR="004C2232" w:rsidRPr="00AA3965" w:rsidRDefault="004C2232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AA3965">
        <w:rPr>
          <w:sz w:val="24"/>
          <w:szCs w:val="24"/>
        </w:rPr>
        <w:t>- výběr odpovídajících zájmových útvarů vzhledem k potřebám jednotlivce</w:t>
      </w:r>
    </w:p>
    <w:p w:rsidR="00363207" w:rsidRPr="00AA3965" w:rsidRDefault="00363207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AA3965">
        <w:rPr>
          <w:sz w:val="24"/>
          <w:szCs w:val="24"/>
        </w:rPr>
        <w:t>- práce s vedoucími oddělení, pedagogy, veřejností</w:t>
      </w:r>
    </w:p>
    <w:p w:rsidR="00363207" w:rsidRPr="00AA3965" w:rsidRDefault="00363207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AA3965">
        <w:rPr>
          <w:sz w:val="24"/>
          <w:szCs w:val="24"/>
        </w:rPr>
        <w:t>- příprava a pomoc při talentových zkouškách, příprava na soutěže</w:t>
      </w:r>
      <w:r w:rsidR="004C2232" w:rsidRPr="00AA3965">
        <w:rPr>
          <w:sz w:val="24"/>
          <w:szCs w:val="24"/>
        </w:rPr>
        <w:t xml:space="preserve"> a přehlídky</w:t>
      </w:r>
    </w:p>
    <w:p w:rsidR="00D7407A" w:rsidRPr="00AA3965" w:rsidRDefault="00363207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AA3965">
        <w:rPr>
          <w:sz w:val="24"/>
          <w:szCs w:val="24"/>
        </w:rPr>
        <w:t xml:space="preserve">- odborná </w:t>
      </w:r>
      <w:r w:rsidR="00D7407A" w:rsidRPr="00AA3965">
        <w:rPr>
          <w:sz w:val="24"/>
          <w:szCs w:val="24"/>
        </w:rPr>
        <w:t xml:space="preserve">metodická a praktická </w:t>
      </w:r>
      <w:r w:rsidRPr="00AA3965">
        <w:rPr>
          <w:sz w:val="24"/>
          <w:szCs w:val="24"/>
        </w:rPr>
        <w:t xml:space="preserve">pomoc v oblasti </w:t>
      </w:r>
      <w:r w:rsidR="00F82F82" w:rsidRPr="00AA3965">
        <w:rPr>
          <w:sz w:val="24"/>
          <w:szCs w:val="24"/>
        </w:rPr>
        <w:t xml:space="preserve">návrhářství, </w:t>
      </w:r>
      <w:r w:rsidRPr="00AA3965">
        <w:rPr>
          <w:sz w:val="24"/>
          <w:szCs w:val="24"/>
        </w:rPr>
        <w:t xml:space="preserve">dekoratérství, hudební střihy, </w:t>
      </w:r>
      <w:r w:rsidR="00D7407A" w:rsidRPr="00AA3965">
        <w:rPr>
          <w:sz w:val="24"/>
          <w:szCs w:val="24"/>
        </w:rPr>
        <w:t xml:space="preserve">choreografie  </w:t>
      </w:r>
    </w:p>
    <w:p w:rsidR="00363207" w:rsidRPr="00AA3965" w:rsidRDefault="00D7407A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AA3965">
        <w:rPr>
          <w:sz w:val="24"/>
          <w:szCs w:val="24"/>
        </w:rPr>
        <w:t xml:space="preserve">  individuálních skladeb, </w:t>
      </w:r>
      <w:r w:rsidR="00363207" w:rsidRPr="00AA3965">
        <w:rPr>
          <w:sz w:val="24"/>
          <w:szCs w:val="24"/>
        </w:rPr>
        <w:t xml:space="preserve">mazání lyží- dle </w:t>
      </w:r>
      <w:r w:rsidRPr="00AA3965">
        <w:rPr>
          <w:sz w:val="24"/>
          <w:szCs w:val="24"/>
        </w:rPr>
        <w:t xml:space="preserve">zaměření </w:t>
      </w:r>
      <w:r w:rsidR="00363207" w:rsidRPr="00AA3965">
        <w:rPr>
          <w:sz w:val="24"/>
          <w:szCs w:val="24"/>
        </w:rPr>
        <w:t xml:space="preserve">oddělení </w:t>
      </w:r>
    </w:p>
    <w:p w:rsidR="00363207" w:rsidRPr="00AA3965" w:rsidRDefault="00363207" w:rsidP="00363207">
      <w:pPr>
        <w:rPr>
          <w:sz w:val="24"/>
          <w:szCs w:val="24"/>
        </w:rPr>
      </w:pPr>
      <w:r w:rsidRPr="00AA3965">
        <w:rPr>
          <w:sz w:val="24"/>
          <w:szCs w:val="24"/>
        </w:rPr>
        <w:t xml:space="preserve">- konzultace a poradenská činnost s veřejností v oblasti pohybových, tanečních, kulturních a   </w:t>
      </w:r>
    </w:p>
    <w:p w:rsidR="00363207" w:rsidRPr="00AA3965" w:rsidRDefault="00363207" w:rsidP="00363207">
      <w:pPr>
        <w:rPr>
          <w:sz w:val="24"/>
          <w:szCs w:val="24"/>
        </w:rPr>
      </w:pPr>
      <w:r w:rsidRPr="00AA3965">
        <w:rPr>
          <w:sz w:val="24"/>
          <w:szCs w:val="24"/>
        </w:rPr>
        <w:t xml:space="preserve">  společenských aktivit</w:t>
      </w:r>
    </w:p>
    <w:p w:rsidR="00363207" w:rsidRPr="00AA3965" w:rsidRDefault="00363207" w:rsidP="00363207">
      <w:pPr>
        <w:widowControl w:val="0"/>
        <w:suppressAutoHyphens/>
        <w:autoSpaceDE w:val="0"/>
        <w:autoSpaceDN w:val="0"/>
        <w:adjustRightInd w:val="0"/>
        <w:rPr>
          <w:bCs/>
          <w:i/>
          <w:iCs/>
          <w:sz w:val="24"/>
          <w:szCs w:val="24"/>
        </w:rPr>
      </w:pPr>
      <w:r w:rsidRPr="00AA3965">
        <w:rPr>
          <w:bCs/>
          <w:i/>
          <w:iCs/>
          <w:sz w:val="24"/>
          <w:szCs w:val="24"/>
        </w:rPr>
        <w:t xml:space="preserve">  </w:t>
      </w:r>
    </w:p>
    <w:p w:rsidR="00363207" w:rsidRPr="00AA3965" w:rsidRDefault="00363207" w:rsidP="00363207">
      <w:pPr>
        <w:widowControl w:val="0"/>
        <w:suppressAutoHyphens/>
        <w:autoSpaceDE w:val="0"/>
        <w:autoSpaceDN w:val="0"/>
        <w:adjustRightInd w:val="0"/>
        <w:rPr>
          <w:b/>
          <w:bCs/>
          <w:i/>
          <w:iCs/>
          <w:sz w:val="24"/>
          <w:szCs w:val="24"/>
          <w:u w:val="single"/>
        </w:rPr>
      </w:pPr>
      <w:r w:rsidRPr="00AA3965">
        <w:rPr>
          <w:b/>
          <w:bCs/>
          <w:i/>
          <w:iCs/>
          <w:sz w:val="24"/>
          <w:szCs w:val="24"/>
          <w:u w:val="single"/>
        </w:rPr>
        <w:t>OSTATNÍ ČINNOST:</w:t>
      </w:r>
    </w:p>
    <w:p w:rsidR="00B65B73" w:rsidRPr="00AA3965" w:rsidRDefault="00B65B73" w:rsidP="00363207">
      <w:pPr>
        <w:widowControl w:val="0"/>
        <w:suppressAutoHyphens/>
        <w:autoSpaceDE w:val="0"/>
        <w:autoSpaceDN w:val="0"/>
        <w:adjustRightInd w:val="0"/>
        <w:rPr>
          <w:bCs/>
          <w:i/>
          <w:iCs/>
          <w:sz w:val="24"/>
          <w:szCs w:val="24"/>
          <w:u w:val="single"/>
        </w:rPr>
      </w:pPr>
    </w:p>
    <w:p w:rsidR="00182974" w:rsidRPr="00AA3965" w:rsidRDefault="00363207" w:rsidP="004218A6">
      <w:pPr>
        <w:rPr>
          <w:sz w:val="24"/>
          <w:szCs w:val="24"/>
        </w:rPr>
      </w:pPr>
      <w:r w:rsidRPr="00AA3965">
        <w:rPr>
          <w:sz w:val="24"/>
          <w:szCs w:val="24"/>
        </w:rPr>
        <w:t>- spolupráce s</w:t>
      </w:r>
      <w:r w:rsidR="00182974" w:rsidRPr="00AA3965">
        <w:rPr>
          <w:sz w:val="24"/>
          <w:szCs w:val="24"/>
        </w:rPr>
        <w:t> dalšími subjekty a organizacemi města Vrchlabí</w:t>
      </w:r>
      <w:r w:rsidRPr="00AA3965">
        <w:rPr>
          <w:sz w:val="24"/>
          <w:szCs w:val="24"/>
        </w:rPr>
        <w:t> </w:t>
      </w:r>
    </w:p>
    <w:p w:rsidR="004218A6" w:rsidRPr="00AA3965" w:rsidRDefault="00182974" w:rsidP="004218A6">
      <w:pPr>
        <w:rPr>
          <w:sz w:val="24"/>
          <w:szCs w:val="24"/>
        </w:rPr>
      </w:pPr>
      <w:r w:rsidRPr="00AA3965">
        <w:rPr>
          <w:sz w:val="24"/>
          <w:szCs w:val="24"/>
        </w:rPr>
        <w:t xml:space="preserve">/ </w:t>
      </w:r>
      <w:r w:rsidR="00363207" w:rsidRPr="00AA3965">
        <w:rPr>
          <w:sz w:val="24"/>
          <w:szCs w:val="24"/>
        </w:rPr>
        <w:t>KD Střelnicí</w:t>
      </w:r>
      <w:r w:rsidR="00F82F82" w:rsidRPr="00AA3965">
        <w:rPr>
          <w:sz w:val="24"/>
          <w:szCs w:val="24"/>
        </w:rPr>
        <w:t>, MŠ</w:t>
      </w:r>
      <w:r w:rsidR="00C974CE" w:rsidRPr="00AA3965">
        <w:rPr>
          <w:sz w:val="24"/>
          <w:szCs w:val="24"/>
        </w:rPr>
        <w:t>,</w:t>
      </w:r>
      <w:r w:rsidR="007B01F3" w:rsidRPr="00AA3965">
        <w:rPr>
          <w:sz w:val="24"/>
          <w:szCs w:val="24"/>
        </w:rPr>
        <w:t xml:space="preserve"> ZUŠ, Diakonie Světlo</w:t>
      </w:r>
      <w:r w:rsidR="00C974CE" w:rsidRPr="00AA3965">
        <w:rPr>
          <w:sz w:val="24"/>
          <w:szCs w:val="24"/>
        </w:rPr>
        <w:t>,</w:t>
      </w:r>
      <w:r w:rsidR="007B01F3" w:rsidRPr="00AA3965">
        <w:rPr>
          <w:sz w:val="24"/>
          <w:szCs w:val="24"/>
        </w:rPr>
        <w:t xml:space="preserve"> EDU, MAS Krkonoše</w:t>
      </w:r>
      <w:r w:rsidR="00C974CE" w:rsidRPr="00AA3965">
        <w:rPr>
          <w:sz w:val="24"/>
          <w:szCs w:val="24"/>
        </w:rPr>
        <w:t xml:space="preserve"> </w:t>
      </w:r>
      <w:r w:rsidR="004C2232" w:rsidRPr="00AA3965">
        <w:rPr>
          <w:sz w:val="24"/>
          <w:szCs w:val="24"/>
        </w:rPr>
        <w:t>ŠD</w:t>
      </w:r>
      <w:r w:rsidR="00874D81" w:rsidRPr="00AA3965">
        <w:rPr>
          <w:sz w:val="24"/>
          <w:szCs w:val="24"/>
        </w:rPr>
        <w:t>, Domov seniorů</w:t>
      </w:r>
      <w:r w:rsidR="00F82F82" w:rsidRPr="00AA3965">
        <w:rPr>
          <w:sz w:val="24"/>
          <w:szCs w:val="24"/>
        </w:rPr>
        <w:t>…kluby a spolky/</w:t>
      </w:r>
    </w:p>
    <w:p w:rsidR="00F82F82" w:rsidRPr="00AA3965" w:rsidRDefault="00F82F82" w:rsidP="004218A6">
      <w:pPr>
        <w:rPr>
          <w:sz w:val="24"/>
          <w:szCs w:val="24"/>
        </w:rPr>
      </w:pPr>
      <w:r w:rsidRPr="00AA3965">
        <w:rPr>
          <w:sz w:val="24"/>
          <w:szCs w:val="24"/>
        </w:rPr>
        <w:t>- podíl na projektech v rámci dotačních programů</w:t>
      </w:r>
    </w:p>
    <w:p w:rsidR="00363207" w:rsidRPr="00AA3965" w:rsidRDefault="00363207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AA3965">
        <w:rPr>
          <w:sz w:val="24"/>
          <w:szCs w:val="24"/>
        </w:rPr>
        <w:t>- propagace činnosti v mediíc</w:t>
      </w:r>
      <w:r w:rsidR="00D7407A" w:rsidRPr="00AA3965">
        <w:rPr>
          <w:sz w:val="24"/>
          <w:szCs w:val="24"/>
        </w:rPr>
        <w:t>h / Puls,</w:t>
      </w:r>
      <w:r w:rsidR="00F82F82" w:rsidRPr="00AA3965">
        <w:rPr>
          <w:sz w:val="24"/>
          <w:szCs w:val="24"/>
        </w:rPr>
        <w:t xml:space="preserve"> </w:t>
      </w:r>
      <w:proofErr w:type="spellStart"/>
      <w:r w:rsidR="00F82F82" w:rsidRPr="00AA3965">
        <w:rPr>
          <w:sz w:val="24"/>
          <w:szCs w:val="24"/>
        </w:rPr>
        <w:t>Vrchlabinky</w:t>
      </w:r>
      <w:proofErr w:type="spellEnd"/>
      <w:r w:rsidR="00F82F82" w:rsidRPr="00AA3965">
        <w:rPr>
          <w:sz w:val="24"/>
          <w:szCs w:val="24"/>
        </w:rPr>
        <w:t xml:space="preserve">, </w:t>
      </w:r>
      <w:r w:rsidR="00D7407A" w:rsidRPr="00AA3965">
        <w:rPr>
          <w:sz w:val="24"/>
          <w:szCs w:val="24"/>
        </w:rPr>
        <w:t>Krkonošské noviny,</w:t>
      </w:r>
      <w:r w:rsidR="00F82F82" w:rsidRPr="00AA3965">
        <w:rPr>
          <w:sz w:val="24"/>
          <w:szCs w:val="24"/>
        </w:rPr>
        <w:t xml:space="preserve"> Rádio, </w:t>
      </w:r>
      <w:r w:rsidR="00874D81" w:rsidRPr="00AA3965">
        <w:rPr>
          <w:sz w:val="24"/>
          <w:szCs w:val="24"/>
        </w:rPr>
        <w:t xml:space="preserve">ww.ddmvrchlabi.cz, sociální media a sítě </w:t>
      </w:r>
      <w:r w:rsidRPr="00AA3965">
        <w:rPr>
          <w:sz w:val="24"/>
          <w:szCs w:val="24"/>
        </w:rPr>
        <w:t>/</w:t>
      </w:r>
    </w:p>
    <w:p w:rsidR="000076B6" w:rsidRPr="00AA3965" w:rsidRDefault="00363207" w:rsidP="000076B6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AA3965">
        <w:rPr>
          <w:sz w:val="24"/>
          <w:szCs w:val="24"/>
        </w:rPr>
        <w:t>- pravidelná informovanost a propagace na veřejnosti / nástěnky, vývěsky</w:t>
      </w:r>
      <w:r w:rsidR="00F82F82" w:rsidRPr="00AA3965">
        <w:rPr>
          <w:sz w:val="24"/>
          <w:szCs w:val="24"/>
        </w:rPr>
        <w:t>, www stránky</w:t>
      </w:r>
      <w:r w:rsidRPr="00AA3965">
        <w:rPr>
          <w:sz w:val="24"/>
          <w:szCs w:val="24"/>
        </w:rPr>
        <w:t xml:space="preserve"> /</w:t>
      </w:r>
      <w:r w:rsidR="000076B6" w:rsidRPr="00AA3965">
        <w:rPr>
          <w:sz w:val="24"/>
          <w:szCs w:val="24"/>
        </w:rPr>
        <w:t>, realizace a administrativní a propagační zajištění akcí ve spolupráci s DDM</w:t>
      </w:r>
    </w:p>
    <w:p w:rsidR="00363207" w:rsidRPr="00AA3965" w:rsidRDefault="00363207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AA3965">
        <w:rPr>
          <w:sz w:val="24"/>
          <w:szCs w:val="24"/>
        </w:rPr>
        <w:lastRenderedPageBreak/>
        <w:t>- zajišťování a organizace účasti na soutěžích, závodech</w:t>
      </w:r>
      <w:r w:rsidR="00F82F82" w:rsidRPr="00AA3965">
        <w:rPr>
          <w:sz w:val="24"/>
          <w:szCs w:val="24"/>
        </w:rPr>
        <w:t>, exku</w:t>
      </w:r>
      <w:r w:rsidR="007B01F3" w:rsidRPr="00AA3965">
        <w:rPr>
          <w:sz w:val="24"/>
          <w:szCs w:val="24"/>
        </w:rPr>
        <w:t>r</w:t>
      </w:r>
      <w:r w:rsidR="00F82F82" w:rsidRPr="00AA3965">
        <w:rPr>
          <w:sz w:val="24"/>
          <w:szCs w:val="24"/>
        </w:rPr>
        <w:t>zích</w:t>
      </w:r>
    </w:p>
    <w:p w:rsidR="00D7407A" w:rsidRPr="00AA3965" w:rsidRDefault="00363207" w:rsidP="00363207">
      <w:pPr>
        <w:rPr>
          <w:sz w:val="24"/>
          <w:szCs w:val="24"/>
        </w:rPr>
      </w:pPr>
      <w:r w:rsidRPr="00AA3965">
        <w:rPr>
          <w:sz w:val="24"/>
          <w:szCs w:val="24"/>
        </w:rPr>
        <w:t>- výroba pro</w:t>
      </w:r>
      <w:r w:rsidR="004218A6" w:rsidRPr="00AA3965">
        <w:rPr>
          <w:sz w:val="24"/>
          <w:szCs w:val="24"/>
        </w:rPr>
        <w:t>pagačních materiálů DDM Pelíšek</w:t>
      </w:r>
      <w:r w:rsidRPr="00AA3965">
        <w:rPr>
          <w:sz w:val="24"/>
          <w:szCs w:val="24"/>
        </w:rPr>
        <w:t xml:space="preserve"> </w:t>
      </w:r>
    </w:p>
    <w:p w:rsidR="00363207" w:rsidRPr="00AA3965" w:rsidRDefault="00363207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AA3965">
        <w:rPr>
          <w:sz w:val="24"/>
          <w:szCs w:val="24"/>
        </w:rPr>
        <w:t>- aktivní účast na společenských akcích města Vrchlabí, reprezentační činnost města Vrchlabí</w:t>
      </w:r>
    </w:p>
    <w:p w:rsidR="00363207" w:rsidRPr="00AA3965" w:rsidRDefault="00363207" w:rsidP="00363207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AA3965">
        <w:rPr>
          <w:sz w:val="24"/>
          <w:szCs w:val="24"/>
        </w:rPr>
        <w:t xml:space="preserve">  v regionu i zahraničí</w:t>
      </w:r>
    </w:p>
    <w:p w:rsidR="000076B6" w:rsidRPr="00AA3965" w:rsidRDefault="000076B6" w:rsidP="000076B6">
      <w:pPr>
        <w:widowControl w:val="0"/>
        <w:suppressAutoHyphens/>
        <w:autoSpaceDE w:val="0"/>
        <w:autoSpaceDN w:val="0"/>
        <w:adjustRightInd w:val="0"/>
        <w:rPr>
          <w:bCs/>
          <w:iCs/>
          <w:sz w:val="24"/>
          <w:szCs w:val="24"/>
        </w:rPr>
      </w:pPr>
      <w:r w:rsidRPr="00AA3965">
        <w:rPr>
          <w:bCs/>
          <w:iCs/>
          <w:sz w:val="24"/>
          <w:szCs w:val="24"/>
        </w:rPr>
        <w:t>- aktivní zapojení do tvorby MAP</w:t>
      </w:r>
    </w:p>
    <w:p w:rsidR="00363207" w:rsidRPr="00AA3965" w:rsidRDefault="00363207" w:rsidP="00363207">
      <w:pPr>
        <w:rPr>
          <w:sz w:val="24"/>
          <w:szCs w:val="24"/>
        </w:rPr>
      </w:pPr>
      <w:r w:rsidRPr="00AA3965">
        <w:rPr>
          <w:sz w:val="24"/>
          <w:szCs w:val="24"/>
        </w:rPr>
        <w:t>- konzultační činnost a poradenství</w:t>
      </w:r>
      <w:r w:rsidR="00F82F82" w:rsidRPr="00AA3965">
        <w:rPr>
          <w:sz w:val="24"/>
          <w:szCs w:val="24"/>
        </w:rPr>
        <w:t xml:space="preserve"> rámci nabídky aktivit DDM</w:t>
      </w:r>
    </w:p>
    <w:p w:rsidR="00B65B73" w:rsidRPr="00AA3965" w:rsidRDefault="00B65B73" w:rsidP="00B65B73">
      <w:pPr>
        <w:widowControl w:val="0"/>
        <w:suppressAutoHyphens/>
        <w:autoSpaceDE w:val="0"/>
        <w:autoSpaceDN w:val="0"/>
        <w:adjustRightInd w:val="0"/>
        <w:rPr>
          <w:bCs/>
          <w:iCs/>
          <w:sz w:val="24"/>
          <w:szCs w:val="24"/>
        </w:rPr>
      </w:pPr>
      <w:r w:rsidRPr="00AA3965">
        <w:rPr>
          <w:bCs/>
          <w:iCs/>
          <w:sz w:val="24"/>
          <w:szCs w:val="24"/>
        </w:rPr>
        <w:t xml:space="preserve">- vedení praxe na DDM </w:t>
      </w:r>
    </w:p>
    <w:p w:rsidR="00B639F8" w:rsidRPr="00AA3965" w:rsidRDefault="00B639F8" w:rsidP="00B639F8">
      <w:pPr>
        <w:rPr>
          <w:sz w:val="24"/>
          <w:szCs w:val="24"/>
        </w:rPr>
      </w:pPr>
      <w:r w:rsidRPr="00AA3965">
        <w:rPr>
          <w:sz w:val="24"/>
          <w:szCs w:val="24"/>
        </w:rPr>
        <w:t>- metodika-příprava pedagogických výstupů pro MŠ, ZŠ- materiály, pomůcky, náměty</w:t>
      </w:r>
    </w:p>
    <w:p w:rsidR="00B639F8" w:rsidRPr="00AA3965" w:rsidRDefault="00B639F8" w:rsidP="00B639F8">
      <w:pPr>
        <w:tabs>
          <w:tab w:val="left" w:pos="360"/>
        </w:tabs>
        <w:rPr>
          <w:sz w:val="24"/>
          <w:szCs w:val="24"/>
        </w:rPr>
      </w:pPr>
      <w:r w:rsidRPr="00AA3965">
        <w:rPr>
          <w:sz w:val="24"/>
          <w:szCs w:val="24"/>
        </w:rPr>
        <w:t xml:space="preserve">- metodická pomoc začínající vedoucím a dobrovolným pracovníkům, ukázkové </w:t>
      </w:r>
      <w:r w:rsidR="000076B6" w:rsidRPr="00AA3965">
        <w:rPr>
          <w:sz w:val="24"/>
          <w:szCs w:val="24"/>
        </w:rPr>
        <w:t>hodiny</w:t>
      </w:r>
    </w:p>
    <w:p w:rsidR="000076B6" w:rsidRPr="00AA3965" w:rsidRDefault="000076B6" w:rsidP="000076B6">
      <w:pPr>
        <w:rPr>
          <w:sz w:val="24"/>
          <w:szCs w:val="24"/>
        </w:rPr>
      </w:pPr>
      <w:r w:rsidRPr="00AA3965">
        <w:rPr>
          <w:sz w:val="24"/>
          <w:szCs w:val="24"/>
        </w:rPr>
        <w:t>- spolupráce a konzultační činnost v rámci SSVČ KHK Královéhradeckého kraje</w:t>
      </w:r>
    </w:p>
    <w:p w:rsidR="000076B6" w:rsidRPr="00C04A2F" w:rsidRDefault="009F4338" w:rsidP="000076B6">
      <w:pPr>
        <w:rPr>
          <w:color w:val="FF0000"/>
          <w:sz w:val="24"/>
          <w:szCs w:val="24"/>
        </w:rPr>
      </w:pPr>
      <w:r>
        <w:rPr>
          <w:noProof/>
        </w:rPr>
        <w:pict>
          <v:shape id="_x0000_s1098" type="#_x0000_t75" style="position:absolute;margin-left:224.3pt;margin-top:10.1pt;width:138pt;height:138pt;z-index:8;mso-position-horizontal-relative:text;mso-position-vertical-relative:text">
            <v:imagedata r:id="rId19" o:title="20240923_212932"/>
            <w10:wrap type="square"/>
          </v:shape>
        </w:pict>
      </w:r>
    </w:p>
    <w:p w:rsidR="000076B6" w:rsidRPr="00C04A2F" w:rsidRDefault="009F4338" w:rsidP="00B639F8">
      <w:pPr>
        <w:tabs>
          <w:tab w:val="left" w:pos="360"/>
        </w:tabs>
        <w:rPr>
          <w:color w:val="FF0000"/>
          <w:sz w:val="24"/>
          <w:szCs w:val="24"/>
        </w:rPr>
      </w:pPr>
      <w:r>
        <w:rPr>
          <w:noProof/>
          <w:color w:val="FF0000"/>
        </w:rPr>
        <w:pict>
          <v:shape id="_x0000_s1082" type="#_x0000_t75" style="position:absolute;margin-left:26.2pt;margin-top:1.3pt;width:64.1pt;height:90.6pt;z-index:3">
            <v:imagedata r:id="rId20" o:title="IMG-20230525-WA0001"/>
            <w10:wrap type="square"/>
          </v:shape>
        </w:pict>
      </w:r>
    </w:p>
    <w:p w:rsidR="00B65B73" w:rsidRPr="00C04A2F" w:rsidRDefault="00B65B73" w:rsidP="00363207">
      <w:pPr>
        <w:rPr>
          <w:i/>
          <w:color w:val="FF0000"/>
          <w:sz w:val="24"/>
          <w:szCs w:val="24"/>
          <w:u w:val="single"/>
        </w:rPr>
      </w:pPr>
    </w:p>
    <w:p w:rsidR="000076B6" w:rsidRPr="00C04A2F" w:rsidRDefault="000076B6" w:rsidP="00327211">
      <w:pPr>
        <w:pStyle w:val="Nadpis1"/>
        <w:spacing w:before="120"/>
        <w:rPr>
          <w:b/>
          <w:i/>
          <w:color w:val="FF0000"/>
          <w:szCs w:val="24"/>
        </w:rPr>
      </w:pPr>
    </w:p>
    <w:p w:rsidR="000076B6" w:rsidRPr="00C04A2F" w:rsidRDefault="000076B6" w:rsidP="00327211">
      <w:pPr>
        <w:pStyle w:val="Nadpis1"/>
        <w:spacing w:before="120"/>
        <w:rPr>
          <w:b/>
          <w:i/>
          <w:color w:val="FF0000"/>
          <w:szCs w:val="24"/>
        </w:rPr>
      </w:pPr>
    </w:p>
    <w:p w:rsidR="000076B6" w:rsidRPr="00C04A2F" w:rsidRDefault="000076B6" w:rsidP="00327211">
      <w:pPr>
        <w:pStyle w:val="Nadpis1"/>
        <w:spacing w:before="120"/>
        <w:rPr>
          <w:b/>
          <w:i/>
          <w:color w:val="FF0000"/>
          <w:szCs w:val="24"/>
        </w:rPr>
      </w:pPr>
    </w:p>
    <w:p w:rsidR="000076B6" w:rsidRPr="00C04A2F" w:rsidRDefault="000076B6" w:rsidP="00327211">
      <w:pPr>
        <w:pStyle w:val="Nadpis1"/>
        <w:spacing w:before="120"/>
        <w:rPr>
          <w:b/>
          <w:i/>
          <w:color w:val="FF0000"/>
          <w:szCs w:val="24"/>
        </w:rPr>
      </w:pPr>
    </w:p>
    <w:p w:rsidR="000076B6" w:rsidRPr="00C04A2F" w:rsidRDefault="000076B6" w:rsidP="00327211">
      <w:pPr>
        <w:pStyle w:val="Nadpis1"/>
        <w:spacing w:before="120"/>
        <w:rPr>
          <w:b/>
          <w:i/>
          <w:color w:val="FF0000"/>
          <w:szCs w:val="24"/>
        </w:rPr>
      </w:pPr>
    </w:p>
    <w:p w:rsidR="00602C8A" w:rsidRPr="00AA3965" w:rsidRDefault="00D26864" w:rsidP="00327211">
      <w:pPr>
        <w:pStyle w:val="Nadpis1"/>
        <w:spacing w:before="120"/>
        <w:rPr>
          <w:b/>
          <w:i/>
          <w:color w:val="auto"/>
          <w:szCs w:val="24"/>
        </w:rPr>
      </w:pPr>
      <w:r w:rsidRPr="00AA3965">
        <w:rPr>
          <w:b/>
          <w:i/>
          <w:color w:val="auto"/>
          <w:szCs w:val="24"/>
        </w:rPr>
        <w:t>4</w:t>
      </w:r>
      <w:r w:rsidR="00636152" w:rsidRPr="00AA3965">
        <w:rPr>
          <w:b/>
          <w:i/>
          <w:color w:val="auto"/>
          <w:szCs w:val="24"/>
        </w:rPr>
        <w:t>. Rámcový popis personálního zabezpečení činnosti školy</w:t>
      </w:r>
    </w:p>
    <w:p w:rsidR="00E34F10" w:rsidRPr="00AA3965" w:rsidRDefault="00E34F10" w:rsidP="00E34F10">
      <w:pPr>
        <w:pStyle w:val="Zkladntextodsazen"/>
        <w:spacing w:after="0"/>
        <w:rPr>
          <w:sz w:val="24"/>
          <w:szCs w:val="24"/>
        </w:rPr>
      </w:pPr>
      <w:r w:rsidRPr="00AA3965">
        <w:rPr>
          <w:sz w:val="24"/>
          <w:szCs w:val="24"/>
        </w:rPr>
        <w:t>Pedagogičtí pracovníci</w:t>
      </w:r>
    </w:p>
    <w:p w:rsidR="002264BE" w:rsidRPr="00AA3965" w:rsidRDefault="00636152" w:rsidP="00E34F10">
      <w:pPr>
        <w:pStyle w:val="Zkladntextodsazen"/>
        <w:spacing w:after="0"/>
        <w:ind w:left="0" w:firstLine="708"/>
        <w:rPr>
          <w:sz w:val="24"/>
          <w:szCs w:val="24"/>
        </w:rPr>
      </w:pPr>
      <w:r w:rsidRPr="00AA3965">
        <w:rPr>
          <w:sz w:val="24"/>
          <w:szCs w:val="24"/>
        </w:rPr>
        <w:t>Ředitelka</w:t>
      </w:r>
    </w:p>
    <w:p w:rsidR="00636152" w:rsidRPr="00AA3965" w:rsidRDefault="00636152" w:rsidP="00327211">
      <w:pPr>
        <w:pStyle w:val="Zkladntextodsazen"/>
        <w:spacing w:after="0"/>
        <w:ind w:left="0"/>
        <w:rPr>
          <w:sz w:val="24"/>
          <w:szCs w:val="24"/>
        </w:rPr>
      </w:pPr>
      <w:r w:rsidRPr="00AA3965">
        <w:rPr>
          <w:sz w:val="24"/>
          <w:szCs w:val="24"/>
        </w:rPr>
        <w:t xml:space="preserve">   </w:t>
      </w:r>
      <w:r w:rsidR="00E34F10" w:rsidRPr="00AA3965">
        <w:rPr>
          <w:sz w:val="24"/>
          <w:szCs w:val="24"/>
        </w:rPr>
        <w:tab/>
      </w:r>
      <w:r w:rsidRPr="00AA3965">
        <w:rPr>
          <w:sz w:val="24"/>
          <w:szCs w:val="24"/>
        </w:rPr>
        <w:t>Vedoucí Oddělení tanečních souborů</w:t>
      </w:r>
    </w:p>
    <w:p w:rsidR="00636152" w:rsidRPr="00AA3965" w:rsidRDefault="00636152" w:rsidP="00E34F10">
      <w:pPr>
        <w:pStyle w:val="Zkladntextodsazen"/>
        <w:spacing w:after="0"/>
        <w:ind w:firstLine="425"/>
        <w:jc w:val="both"/>
        <w:rPr>
          <w:sz w:val="24"/>
          <w:szCs w:val="24"/>
        </w:rPr>
      </w:pPr>
      <w:r w:rsidRPr="00AA3965">
        <w:rPr>
          <w:sz w:val="24"/>
          <w:szCs w:val="24"/>
        </w:rPr>
        <w:t>Vedoucí Oddělení techniky</w:t>
      </w:r>
    </w:p>
    <w:p w:rsidR="001A6D00" w:rsidRPr="00AA3965" w:rsidRDefault="001A6D00" w:rsidP="00E34F10">
      <w:pPr>
        <w:pStyle w:val="Zkladntextodsazen"/>
        <w:spacing w:after="0"/>
        <w:ind w:firstLine="425"/>
        <w:jc w:val="both"/>
        <w:rPr>
          <w:sz w:val="24"/>
          <w:szCs w:val="24"/>
        </w:rPr>
      </w:pPr>
      <w:r w:rsidRPr="00AA3965">
        <w:rPr>
          <w:sz w:val="24"/>
          <w:szCs w:val="24"/>
        </w:rPr>
        <w:t>Vedoucí Oddělení sportu</w:t>
      </w:r>
    </w:p>
    <w:p w:rsidR="004E01D3" w:rsidRPr="00AA3965" w:rsidRDefault="004E01D3" w:rsidP="00E34F10">
      <w:pPr>
        <w:pStyle w:val="Zkladntextodsazen"/>
        <w:spacing w:after="0"/>
        <w:ind w:firstLine="425"/>
        <w:jc w:val="both"/>
        <w:rPr>
          <w:szCs w:val="24"/>
        </w:rPr>
      </w:pPr>
      <w:r w:rsidRPr="00AA3965">
        <w:rPr>
          <w:sz w:val="24"/>
          <w:szCs w:val="24"/>
        </w:rPr>
        <w:t xml:space="preserve">Pedagog volného času </w:t>
      </w:r>
      <w:r w:rsidRPr="00AA3965">
        <w:rPr>
          <w:szCs w:val="24"/>
        </w:rPr>
        <w:t xml:space="preserve">- </w:t>
      </w:r>
      <w:r w:rsidR="00B639F8" w:rsidRPr="00AA3965">
        <w:rPr>
          <w:szCs w:val="24"/>
        </w:rPr>
        <w:t>2</w:t>
      </w:r>
      <w:r w:rsidRPr="00AA3965">
        <w:rPr>
          <w:szCs w:val="24"/>
        </w:rPr>
        <w:t>5% úvazku</w:t>
      </w:r>
    </w:p>
    <w:p w:rsidR="00B639F8" w:rsidRPr="00AA3965" w:rsidRDefault="00B639F8" w:rsidP="00E34F10">
      <w:pPr>
        <w:pStyle w:val="Zkladntextodsazen"/>
        <w:spacing w:after="0"/>
        <w:ind w:firstLine="425"/>
        <w:jc w:val="both"/>
        <w:rPr>
          <w:sz w:val="24"/>
          <w:szCs w:val="24"/>
        </w:rPr>
      </w:pPr>
      <w:r w:rsidRPr="00AA3965">
        <w:rPr>
          <w:sz w:val="24"/>
          <w:szCs w:val="24"/>
        </w:rPr>
        <w:t>Školní asistent 25% úvazku</w:t>
      </w:r>
    </w:p>
    <w:p w:rsidR="00636152" w:rsidRPr="00AA3965" w:rsidRDefault="00636152" w:rsidP="00327211">
      <w:pPr>
        <w:pStyle w:val="Zkladntext"/>
        <w:ind w:firstLine="283"/>
        <w:rPr>
          <w:szCs w:val="24"/>
        </w:rPr>
      </w:pPr>
      <w:r w:rsidRPr="00AA3965">
        <w:rPr>
          <w:szCs w:val="24"/>
        </w:rPr>
        <w:t xml:space="preserve">Nepedagogičtí pracovníci: </w:t>
      </w:r>
    </w:p>
    <w:p w:rsidR="007B01F3" w:rsidRPr="00AA3965" w:rsidRDefault="00636152" w:rsidP="007B01F3">
      <w:pPr>
        <w:pStyle w:val="Zkladntext"/>
        <w:ind w:left="1416" w:hanging="708"/>
        <w:rPr>
          <w:szCs w:val="24"/>
        </w:rPr>
      </w:pPr>
      <w:r w:rsidRPr="00AA3965">
        <w:rPr>
          <w:szCs w:val="24"/>
        </w:rPr>
        <w:t>Ú</w:t>
      </w:r>
      <w:r w:rsidR="00E34F10" w:rsidRPr="00AA3965">
        <w:rPr>
          <w:szCs w:val="24"/>
        </w:rPr>
        <w:t>četní</w:t>
      </w:r>
      <w:r w:rsidR="004B66A1" w:rsidRPr="00AA3965">
        <w:rPr>
          <w:szCs w:val="24"/>
        </w:rPr>
        <w:tab/>
      </w:r>
      <w:r w:rsidR="00E101B6" w:rsidRPr="00AA3965">
        <w:rPr>
          <w:szCs w:val="24"/>
        </w:rPr>
        <w:tab/>
      </w:r>
      <w:r w:rsidR="007B01F3" w:rsidRPr="00AA3965">
        <w:rPr>
          <w:szCs w:val="24"/>
        </w:rPr>
        <w:t>- 75% úvazku /Husova 212/, od června 21 - 100% úvazku /Husova 212/</w:t>
      </w:r>
    </w:p>
    <w:p w:rsidR="007B01F3" w:rsidRPr="00AA3965" w:rsidRDefault="00536A57" w:rsidP="007B01F3">
      <w:pPr>
        <w:pStyle w:val="Zkladntext"/>
        <w:ind w:left="1416" w:hanging="708"/>
        <w:rPr>
          <w:szCs w:val="24"/>
        </w:rPr>
      </w:pPr>
      <w:r w:rsidRPr="00AA3965">
        <w:rPr>
          <w:szCs w:val="24"/>
        </w:rPr>
        <w:t>P</w:t>
      </w:r>
      <w:r w:rsidR="00E34F10" w:rsidRPr="00AA3965">
        <w:rPr>
          <w:szCs w:val="24"/>
        </w:rPr>
        <w:t>okladní</w:t>
      </w:r>
      <w:r w:rsidR="004B66A1" w:rsidRPr="00AA3965">
        <w:rPr>
          <w:szCs w:val="24"/>
        </w:rPr>
        <w:tab/>
      </w:r>
      <w:r w:rsidR="007B01F3" w:rsidRPr="00AA3965">
        <w:rPr>
          <w:szCs w:val="24"/>
        </w:rPr>
        <w:t>- 25% úvazku /Husova 212/</w:t>
      </w:r>
    </w:p>
    <w:p w:rsidR="00636152" w:rsidRPr="00AA3965" w:rsidRDefault="00E34F10" w:rsidP="00E34F10">
      <w:pPr>
        <w:pStyle w:val="Zkladntext"/>
        <w:ind w:left="1416" w:hanging="708"/>
        <w:rPr>
          <w:szCs w:val="24"/>
        </w:rPr>
      </w:pPr>
      <w:r w:rsidRPr="00AA3965">
        <w:rPr>
          <w:szCs w:val="24"/>
        </w:rPr>
        <w:t>Úklid</w:t>
      </w:r>
      <w:r w:rsidR="004B66A1" w:rsidRPr="00AA3965">
        <w:rPr>
          <w:szCs w:val="24"/>
        </w:rPr>
        <w:tab/>
      </w:r>
      <w:r w:rsidR="004B66A1" w:rsidRPr="00AA3965">
        <w:rPr>
          <w:szCs w:val="24"/>
        </w:rPr>
        <w:tab/>
      </w:r>
      <w:r w:rsidR="00636152" w:rsidRPr="00AA3965">
        <w:rPr>
          <w:szCs w:val="24"/>
        </w:rPr>
        <w:t>- 50% úvazku /Husova 212/</w:t>
      </w:r>
    </w:p>
    <w:p w:rsidR="00636152" w:rsidRPr="00AA3965" w:rsidRDefault="00E34F10" w:rsidP="00327211">
      <w:pPr>
        <w:pStyle w:val="Zkladntext"/>
        <w:ind w:left="1416" w:hanging="1133"/>
        <w:rPr>
          <w:szCs w:val="24"/>
        </w:rPr>
      </w:pPr>
      <w:r w:rsidRPr="00AA3965">
        <w:rPr>
          <w:szCs w:val="24"/>
        </w:rPr>
        <w:tab/>
      </w:r>
      <w:r w:rsidRPr="00AA3965">
        <w:rPr>
          <w:szCs w:val="24"/>
        </w:rPr>
        <w:tab/>
        <w:t>-</w:t>
      </w:r>
      <w:r w:rsidR="00636152" w:rsidRPr="00AA3965">
        <w:rPr>
          <w:szCs w:val="24"/>
        </w:rPr>
        <w:t xml:space="preserve"> 50% úvazku / Komenského 616/</w:t>
      </w:r>
    </w:p>
    <w:p w:rsidR="00636152" w:rsidRPr="00AA3965" w:rsidRDefault="004B66A1" w:rsidP="00327211">
      <w:pPr>
        <w:pStyle w:val="Zkladntext"/>
        <w:rPr>
          <w:szCs w:val="24"/>
        </w:rPr>
      </w:pPr>
      <w:r w:rsidRPr="00AA3965">
        <w:rPr>
          <w:szCs w:val="24"/>
        </w:rPr>
        <w:t xml:space="preserve">   </w:t>
      </w:r>
      <w:r w:rsidR="00E34F10" w:rsidRPr="00AA3965">
        <w:rPr>
          <w:szCs w:val="24"/>
        </w:rPr>
        <w:tab/>
        <w:t>Domovník</w:t>
      </w:r>
      <w:r w:rsidRPr="00AA3965">
        <w:rPr>
          <w:szCs w:val="24"/>
        </w:rPr>
        <w:t xml:space="preserve">   </w:t>
      </w:r>
      <w:r w:rsidRPr="00AA3965">
        <w:rPr>
          <w:szCs w:val="24"/>
        </w:rPr>
        <w:tab/>
      </w:r>
      <w:r w:rsidR="00636152" w:rsidRPr="00AA3965">
        <w:rPr>
          <w:szCs w:val="24"/>
        </w:rPr>
        <w:t>- 50% úvazku /Husova 212/</w:t>
      </w:r>
    </w:p>
    <w:p w:rsidR="00636152" w:rsidRPr="00AA3965" w:rsidRDefault="004B66A1" w:rsidP="00327211">
      <w:pPr>
        <w:pStyle w:val="Zkladntext"/>
        <w:ind w:left="1416" w:hanging="1133"/>
        <w:rPr>
          <w:szCs w:val="24"/>
        </w:rPr>
      </w:pPr>
      <w:r w:rsidRPr="00AA3965">
        <w:rPr>
          <w:szCs w:val="24"/>
        </w:rPr>
        <w:tab/>
      </w:r>
      <w:r w:rsidRPr="00AA3965">
        <w:rPr>
          <w:szCs w:val="24"/>
        </w:rPr>
        <w:tab/>
      </w:r>
      <w:r w:rsidR="00636152" w:rsidRPr="00AA3965">
        <w:rPr>
          <w:szCs w:val="24"/>
        </w:rPr>
        <w:t>- 50% úvazku/ Komenského 616/</w:t>
      </w:r>
    </w:p>
    <w:p w:rsidR="0007208B" w:rsidRPr="00C04A2F" w:rsidRDefault="0007208B" w:rsidP="00327211">
      <w:pPr>
        <w:pStyle w:val="Zkladntext"/>
        <w:ind w:left="1416" w:hanging="1133"/>
        <w:rPr>
          <w:color w:val="FF0000"/>
          <w:szCs w:val="24"/>
        </w:rPr>
      </w:pPr>
    </w:p>
    <w:p w:rsidR="00AA3965" w:rsidRPr="00AA3965" w:rsidRDefault="007B1BA2" w:rsidP="00AA3965">
      <w:pPr>
        <w:overflowPunct w:val="0"/>
        <w:autoSpaceDE w:val="0"/>
        <w:autoSpaceDN w:val="0"/>
        <w:adjustRightInd w:val="0"/>
        <w:spacing w:before="120" w:line="240" w:lineRule="atLeast"/>
        <w:rPr>
          <w:b/>
          <w:i/>
          <w:sz w:val="24"/>
          <w:szCs w:val="24"/>
        </w:rPr>
      </w:pPr>
      <w:r w:rsidRPr="00AA3965">
        <w:rPr>
          <w:b/>
          <w:i/>
          <w:sz w:val="24"/>
          <w:szCs w:val="24"/>
        </w:rPr>
        <w:t>5.</w:t>
      </w:r>
      <w:r w:rsidR="00D7407A" w:rsidRPr="00AA3965">
        <w:rPr>
          <w:b/>
          <w:i/>
          <w:sz w:val="24"/>
          <w:szCs w:val="24"/>
        </w:rPr>
        <w:t xml:space="preserve"> </w:t>
      </w:r>
      <w:r w:rsidR="00D26864" w:rsidRPr="00AA3965">
        <w:rPr>
          <w:b/>
          <w:i/>
          <w:sz w:val="24"/>
          <w:szCs w:val="24"/>
        </w:rPr>
        <w:t>Přihlášky a zápisné do ZÚ, kalkulace školného</w:t>
      </w:r>
      <w:r w:rsidR="000076B6" w:rsidRPr="00AA3965">
        <w:rPr>
          <w:b/>
          <w:i/>
          <w:sz w:val="24"/>
          <w:szCs w:val="24"/>
        </w:rPr>
        <w:t xml:space="preserve"> </w:t>
      </w:r>
      <w:r w:rsidR="00EF5178" w:rsidRPr="00AA3965">
        <w:rPr>
          <w:b/>
          <w:i/>
          <w:sz w:val="24"/>
          <w:szCs w:val="24"/>
        </w:rPr>
        <w:t>202</w:t>
      </w:r>
      <w:r w:rsidR="00AA3965" w:rsidRPr="00AA3965">
        <w:rPr>
          <w:b/>
          <w:i/>
          <w:sz w:val="24"/>
          <w:szCs w:val="24"/>
        </w:rPr>
        <w:t>3</w:t>
      </w:r>
      <w:r w:rsidR="002B1788" w:rsidRPr="00AA3965">
        <w:rPr>
          <w:b/>
          <w:i/>
          <w:sz w:val="24"/>
          <w:szCs w:val="24"/>
        </w:rPr>
        <w:t>-2</w:t>
      </w:r>
      <w:r w:rsidR="00AA3965" w:rsidRPr="00AA3965">
        <w:rPr>
          <w:b/>
          <w:i/>
          <w:sz w:val="24"/>
          <w:szCs w:val="24"/>
        </w:rPr>
        <w:t>4</w:t>
      </w:r>
    </w:p>
    <w:p w:rsidR="00B639F8" w:rsidRPr="00AA3965" w:rsidRDefault="00B639F8" w:rsidP="00AA3965">
      <w:pPr>
        <w:overflowPunct w:val="0"/>
        <w:autoSpaceDE w:val="0"/>
        <w:autoSpaceDN w:val="0"/>
        <w:adjustRightInd w:val="0"/>
        <w:spacing w:before="120" w:line="240" w:lineRule="atLeast"/>
        <w:rPr>
          <w:b/>
          <w:sz w:val="24"/>
          <w:szCs w:val="24"/>
        </w:rPr>
      </w:pPr>
      <w:r w:rsidRPr="00AA3965">
        <w:rPr>
          <w:b/>
          <w:sz w:val="24"/>
          <w:szCs w:val="24"/>
          <w:u w:val="single"/>
        </w:rPr>
        <w:t>Zápis ke vzdělávání</w:t>
      </w:r>
      <w:r w:rsidRPr="00AA3965">
        <w:rPr>
          <w:b/>
          <w:sz w:val="24"/>
          <w:szCs w:val="24"/>
        </w:rPr>
        <w:tab/>
      </w:r>
    </w:p>
    <w:p w:rsidR="00B639F8" w:rsidRPr="00AA3965" w:rsidRDefault="00B639F8" w:rsidP="00B639F8">
      <w:pPr>
        <w:pStyle w:val="Nadpis1"/>
        <w:spacing w:line="276" w:lineRule="auto"/>
        <w:rPr>
          <w:color w:val="auto"/>
          <w:sz w:val="20"/>
        </w:rPr>
      </w:pPr>
      <w:r w:rsidRPr="00AA3965">
        <w:rPr>
          <w:color w:val="auto"/>
          <w:sz w:val="20"/>
        </w:rPr>
        <w:t xml:space="preserve">Zákonný zástupce je povinen přihlásit dítě k zápisu zájmového vzdělávání na </w:t>
      </w:r>
      <w:hyperlink r:id="rId21" w:history="1">
        <w:r w:rsidRPr="00AA3965">
          <w:rPr>
            <w:rStyle w:val="Hypertextovodkaz"/>
            <w:color w:val="auto"/>
            <w:sz w:val="20"/>
          </w:rPr>
          <w:t>www.ddmvrchlabi.cz</w:t>
        </w:r>
      </w:hyperlink>
    </w:p>
    <w:p w:rsidR="00B639F8" w:rsidRPr="00AA3965" w:rsidRDefault="00B639F8" w:rsidP="00B639F8">
      <w:pPr>
        <w:spacing w:line="276" w:lineRule="auto"/>
        <w:rPr>
          <w:i/>
        </w:rPr>
      </w:pPr>
      <w:r w:rsidRPr="00AA3965">
        <w:rPr>
          <w:i/>
        </w:rPr>
        <w:t xml:space="preserve">Potvrzení přijetí přihlášky Vám přijde s odkazem na klientský účet, kde je přihláška ke stažení.  Sběr a evidence přihlášek probíhá elektronicky </w:t>
      </w:r>
    </w:p>
    <w:p w:rsidR="00B639F8" w:rsidRPr="00AA3965" w:rsidRDefault="00B639F8" w:rsidP="00B639F8">
      <w:pPr>
        <w:rPr>
          <w:b/>
          <w:bCs/>
          <w:sz w:val="24"/>
          <w:szCs w:val="24"/>
        </w:rPr>
      </w:pPr>
      <w:r w:rsidRPr="00AA3965">
        <w:rPr>
          <w:b/>
          <w:bCs/>
          <w:sz w:val="24"/>
          <w:szCs w:val="24"/>
        </w:rPr>
        <w:t xml:space="preserve">Činnost kroužků a první schůzky budou </w:t>
      </w:r>
      <w:r w:rsidR="00AA3965" w:rsidRPr="00AA3965">
        <w:rPr>
          <w:b/>
          <w:bCs/>
          <w:sz w:val="24"/>
          <w:szCs w:val="24"/>
        </w:rPr>
        <w:t xml:space="preserve">zahájeny v týdnu </w:t>
      </w:r>
      <w:proofErr w:type="gramStart"/>
      <w:r w:rsidR="00AA3965" w:rsidRPr="00AA3965">
        <w:rPr>
          <w:b/>
          <w:bCs/>
          <w:sz w:val="24"/>
          <w:szCs w:val="24"/>
        </w:rPr>
        <w:t>od 1.října</w:t>
      </w:r>
      <w:proofErr w:type="gramEnd"/>
      <w:r w:rsidR="00AA3965" w:rsidRPr="00AA3965">
        <w:rPr>
          <w:b/>
          <w:bCs/>
          <w:sz w:val="24"/>
          <w:szCs w:val="24"/>
        </w:rPr>
        <w:t xml:space="preserve"> 2023</w:t>
      </w:r>
      <w:r w:rsidRPr="00AA3965">
        <w:rPr>
          <w:b/>
          <w:bCs/>
          <w:sz w:val="24"/>
          <w:szCs w:val="24"/>
        </w:rPr>
        <w:t>, první schůzky probíhají v den konání kroužku dle příslušného data</w:t>
      </w:r>
    </w:p>
    <w:p w:rsidR="002264BE" w:rsidRPr="00C04A2F" w:rsidRDefault="002264BE" w:rsidP="002264BE">
      <w:pPr>
        <w:rPr>
          <w:b/>
          <w:color w:val="FF0000"/>
          <w:sz w:val="24"/>
          <w:szCs w:val="24"/>
        </w:rPr>
      </w:pPr>
    </w:p>
    <w:p w:rsidR="008101EF" w:rsidRPr="009F4338" w:rsidRDefault="00FE3193" w:rsidP="00FF609F">
      <w:pPr>
        <w:pStyle w:val="Nadpis1"/>
        <w:rPr>
          <w:b/>
          <w:i/>
          <w:color w:val="auto"/>
          <w:szCs w:val="24"/>
        </w:rPr>
      </w:pPr>
      <w:bookmarkStart w:id="0" w:name="_Funkce,_dlouhodobé_úkoly"/>
      <w:bookmarkEnd w:id="0"/>
      <w:r w:rsidRPr="009F4338">
        <w:rPr>
          <w:b/>
          <w:i/>
          <w:color w:val="auto"/>
          <w:szCs w:val="24"/>
        </w:rPr>
        <w:t>6.</w:t>
      </w:r>
      <w:r w:rsidR="00717F49" w:rsidRPr="009F4338">
        <w:rPr>
          <w:b/>
          <w:i/>
          <w:color w:val="auto"/>
          <w:szCs w:val="24"/>
        </w:rPr>
        <w:t xml:space="preserve"> </w:t>
      </w:r>
      <w:r w:rsidRPr="009F4338">
        <w:rPr>
          <w:b/>
          <w:i/>
          <w:color w:val="auto"/>
          <w:szCs w:val="24"/>
        </w:rPr>
        <w:t xml:space="preserve">Výsledky a dosažené úspěchy zájmového </w:t>
      </w:r>
      <w:r w:rsidR="00363207" w:rsidRPr="009F4338">
        <w:rPr>
          <w:b/>
          <w:i/>
          <w:color w:val="auto"/>
          <w:szCs w:val="24"/>
        </w:rPr>
        <w:t>vzdělávání žáků</w:t>
      </w:r>
      <w:r w:rsidRPr="009F4338">
        <w:rPr>
          <w:b/>
          <w:i/>
          <w:color w:val="auto"/>
          <w:szCs w:val="24"/>
        </w:rPr>
        <w:t xml:space="preserve"> DDM Pelíšek</w:t>
      </w:r>
    </w:p>
    <w:tbl>
      <w:tblPr>
        <w:tblW w:w="911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0"/>
        <w:gridCol w:w="1039"/>
        <w:gridCol w:w="1039"/>
        <w:gridCol w:w="1322"/>
        <w:gridCol w:w="601"/>
        <w:gridCol w:w="1626"/>
        <w:gridCol w:w="900"/>
        <w:gridCol w:w="196"/>
        <w:gridCol w:w="635"/>
        <w:gridCol w:w="190"/>
        <w:gridCol w:w="614"/>
        <w:gridCol w:w="55"/>
      </w:tblGrid>
      <w:tr w:rsidR="009F4338" w:rsidRPr="009F4338" w:rsidTr="009F4338">
        <w:trPr>
          <w:trHeight w:val="288"/>
        </w:trPr>
        <w:tc>
          <w:tcPr>
            <w:tcW w:w="91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Dosažené výsledky činnosti ZÚ- soutěže, přehlídky, závody 202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  <w:r w:rsidRPr="009F433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-2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9F4338" w:rsidRPr="009F4338" w:rsidTr="009F4338">
        <w:trPr>
          <w:trHeight w:val="288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akce- soutěž, závody….</w:t>
            </w:r>
          </w:p>
        </w:tc>
        <w:tc>
          <w:tcPr>
            <w:tcW w:w="1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9F433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terrmín</w:t>
            </w:r>
            <w:proofErr w:type="spellEnd"/>
          </w:p>
        </w:tc>
        <w:tc>
          <w:tcPr>
            <w:tcW w:w="2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ZÚ</w:t>
            </w:r>
          </w:p>
        </w:tc>
        <w:tc>
          <w:tcPr>
            <w:tcW w:w="13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umístění</w:t>
            </w:r>
          </w:p>
        </w:tc>
      </w:tr>
      <w:tr w:rsidR="009F4338" w:rsidRPr="009F4338" w:rsidTr="009F4338">
        <w:trPr>
          <w:trHeight w:val="288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TANEČNÍ SKUPINA ČECHY REGION</w:t>
            </w:r>
          </w:p>
        </w:tc>
        <w:tc>
          <w:tcPr>
            <w:tcW w:w="1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Arial" w:hAnsi="Arial" w:cs="Arial"/>
                <w:color w:val="000000"/>
              </w:rPr>
            </w:pPr>
            <w:proofErr w:type="gramStart"/>
            <w:r w:rsidRPr="009F4338">
              <w:rPr>
                <w:rFonts w:ascii="Arial" w:hAnsi="Arial" w:cs="Arial"/>
                <w:color w:val="000000"/>
              </w:rPr>
              <w:t>24.3.2024</w:t>
            </w:r>
            <w:proofErr w:type="gramEnd"/>
          </w:p>
        </w:tc>
        <w:tc>
          <w:tcPr>
            <w:tcW w:w="2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UNITE</w:t>
            </w:r>
          </w:p>
        </w:tc>
        <w:tc>
          <w:tcPr>
            <w:tcW w:w="13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right"/>
              <w:rPr>
                <w:rFonts w:ascii="Arial" w:hAnsi="Arial" w:cs="Arial"/>
                <w:color w:val="000000"/>
              </w:rPr>
            </w:pPr>
            <w:r w:rsidRPr="009F4338">
              <w:rPr>
                <w:rFonts w:ascii="Arial" w:hAnsi="Arial" w:cs="Arial"/>
                <w:color w:val="000000"/>
              </w:rPr>
              <w:t>1. místo</w:t>
            </w:r>
          </w:p>
        </w:tc>
      </w:tr>
      <w:tr w:rsidR="009F4338" w:rsidRPr="009F4338" w:rsidTr="009F4338">
        <w:trPr>
          <w:trHeight w:val="288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Arial" w:hAnsi="Arial" w:cs="Arial"/>
                <w:color w:val="000000"/>
              </w:rPr>
            </w:pPr>
            <w:r w:rsidRPr="009F433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9F4338">
              <w:rPr>
                <w:rFonts w:ascii="Arial" w:hAnsi="Arial" w:cs="Arial"/>
                <w:color w:val="000000"/>
              </w:rPr>
              <w:t>Swageři</w:t>
            </w:r>
            <w:proofErr w:type="spellEnd"/>
            <w:r w:rsidRPr="009F4338">
              <w:rPr>
                <w:rFonts w:ascii="Arial" w:hAnsi="Arial" w:cs="Arial"/>
                <w:color w:val="000000"/>
              </w:rPr>
              <w:t xml:space="preserve"> moderna</w:t>
            </w:r>
          </w:p>
        </w:tc>
        <w:tc>
          <w:tcPr>
            <w:tcW w:w="13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right"/>
              <w:rPr>
                <w:rFonts w:ascii="Arial" w:hAnsi="Arial" w:cs="Arial"/>
                <w:color w:val="000000"/>
              </w:rPr>
            </w:pPr>
            <w:r w:rsidRPr="009F4338">
              <w:rPr>
                <w:rFonts w:ascii="Arial" w:hAnsi="Arial" w:cs="Arial"/>
                <w:color w:val="000000"/>
              </w:rPr>
              <w:t>2. místo</w:t>
            </w:r>
          </w:p>
        </w:tc>
      </w:tr>
      <w:tr w:rsidR="009F4338" w:rsidRPr="009F4338" w:rsidTr="009F4338">
        <w:trPr>
          <w:trHeight w:val="288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CZECH DANCE MASTERS - region</w:t>
            </w:r>
          </w:p>
        </w:tc>
        <w:tc>
          <w:tcPr>
            <w:tcW w:w="1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Arial" w:hAnsi="Arial" w:cs="Arial"/>
                <w:color w:val="000000"/>
              </w:rPr>
            </w:pPr>
            <w:proofErr w:type="gramStart"/>
            <w:r w:rsidRPr="009F4338">
              <w:rPr>
                <w:rFonts w:ascii="Arial" w:hAnsi="Arial" w:cs="Arial"/>
                <w:color w:val="000000"/>
              </w:rPr>
              <w:t>7.4.2024</w:t>
            </w:r>
            <w:proofErr w:type="gramEnd"/>
          </w:p>
        </w:tc>
        <w:tc>
          <w:tcPr>
            <w:tcW w:w="2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UNITE</w:t>
            </w:r>
          </w:p>
        </w:tc>
        <w:tc>
          <w:tcPr>
            <w:tcW w:w="13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right"/>
              <w:rPr>
                <w:rFonts w:ascii="Arial" w:hAnsi="Arial" w:cs="Arial"/>
                <w:color w:val="000000"/>
              </w:rPr>
            </w:pPr>
            <w:r w:rsidRPr="009F4338">
              <w:rPr>
                <w:rFonts w:ascii="Arial" w:hAnsi="Arial" w:cs="Arial"/>
                <w:color w:val="000000"/>
              </w:rPr>
              <w:t>1. místo</w:t>
            </w:r>
          </w:p>
        </w:tc>
      </w:tr>
      <w:tr w:rsidR="009F4338" w:rsidRPr="009F4338" w:rsidTr="009F4338">
        <w:trPr>
          <w:trHeight w:val="288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9F4338">
              <w:rPr>
                <w:rFonts w:ascii="Arial" w:hAnsi="Arial" w:cs="Arial"/>
                <w:color w:val="000000"/>
              </w:rPr>
              <w:t>Swageři</w:t>
            </w:r>
            <w:proofErr w:type="spellEnd"/>
            <w:r w:rsidRPr="009F4338">
              <w:rPr>
                <w:rFonts w:ascii="Arial" w:hAnsi="Arial" w:cs="Arial"/>
                <w:color w:val="000000"/>
              </w:rPr>
              <w:t xml:space="preserve"> moderna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right"/>
              <w:rPr>
                <w:rFonts w:ascii="Arial" w:hAnsi="Arial" w:cs="Arial"/>
                <w:color w:val="000000"/>
              </w:rPr>
            </w:pPr>
            <w:r w:rsidRPr="009F4338">
              <w:rPr>
                <w:rFonts w:ascii="Arial" w:hAnsi="Arial" w:cs="Arial"/>
                <w:color w:val="000000"/>
              </w:rPr>
              <w:t>3. místo</w:t>
            </w:r>
          </w:p>
        </w:tc>
      </w:tr>
      <w:tr w:rsidR="009F4338" w:rsidRPr="009F4338" w:rsidTr="009F4338">
        <w:trPr>
          <w:trHeight w:val="288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 xml:space="preserve">TANEČNÍ SKUPINA ROKU - ČECHY </w:t>
            </w:r>
            <w:r w:rsidRPr="009F4338">
              <w:rPr>
                <w:rFonts w:ascii="Calibri" w:hAnsi="Calibri" w:cs="Calibri"/>
                <w:color w:val="000000"/>
              </w:rPr>
              <w:lastRenderedPageBreak/>
              <w:t>CONTEMPORARY</w:t>
            </w:r>
          </w:p>
        </w:tc>
        <w:tc>
          <w:tcPr>
            <w:tcW w:w="1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Arial" w:hAnsi="Arial" w:cs="Arial"/>
                <w:color w:val="000000"/>
              </w:rPr>
            </w:pPr>
            <w:proofErr w:type="gramStart"/>
            <w:r w:rsidRPr="009F4338">
              <w:rPr>
                <w:rFonts w:ascii="Arial" w:hAnsi="Arial" w:cs="Arial"/>
                <w:color w:val="000000"/>
              </w:rPr>
              <w:lastRenderedPageBreak/>
              <w:t>21.4.2024</w:t>
            </w:r>
            <w:proofErr w:type="gramEnd"/>
          </w:p>
        </w:tc>
        <w:tc>
          <w:tcPr>
            <w:tcW w:w="2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9F4338">
              <w:rPr>
                <w:rFonts w:ascii="Arial" w:hAnsi="Arial" w:cs="Arial"/>
                <w:color w:val="000000"/>
              </w:rPr>
              <w:t>Swageři</w:t>
            </w:r>
            <w:proofErr w:type="spellEnd"/>
            <w:r w:rsidRPr="009F4338">
              <w:rPr>
                <w:rFonts w:ascii="Arial" w:hAnsi="Arial" w:cs="Arial"/>
                <w:color w:val="000000"/>
              </w:rPr>
              <w:t xml:space="preserve"> moderna</w:t>
            </w:r>
          </w:p>
        </w:tc>
        <w:tc>
          <w:tcPr>
            <w:tcW w:w="13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right"/>
              <w:rPr>
                <w:rFonts w:ascii="Arial" w:hAnsi="Arial" w:cs="Arial"/>
                <w:color w:val="000000"/>
              </w:rPr>
            </w:pPr>
            <w:r w:rsidRPr="009F4338">
              <w:rPr>
                <w:rFonts w:ascii="Arial" w:hAnsi="Arial" w:cs="Arial"/>
                <w:color w:val="000000"/>
              </w:rPr>
              <w:t>7. místo</w:t>
            </w:r>
          </w:p>
        </w:tc>
      </w:tr>
      <w:tr w:rsidR="009F4338" w:rsidRPr="009F4338" w:rsidTr="009F4338">
        <w:trPr>
          <w:trHeight w:val="288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CZECH DANCE MASTERS - Čechy</w:t>
            </w:r>
          </w:p>
        </w:tc>
        <w:tc>
          <w:tcPr>
            <w:tcW w:w="1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Arial" w:hAnsi="Arial" w:cs="Arial"/>
                <w:color w:val="000000"/>
              </w:rPr>
            </w:pPr>
            <w:proofErr w:type="gramStart"/>
            <w:r w:rsidRPr="009F4338">
              <w:rPr>
                <w:rFonts w:ascii="Arial" w:hAnsi="Arial" w:cs="Arial"/>
                <w:color w:val="000000"/>
              </w:rPr>
              <w:t>28.4.2024</w:t>
            </w:r>
            <w:proofErr w:type="gramEnd"/>
          </w:p>
        </w:tc>
        <w:tc>
          <w:tcPr>
            <w:tcW w:w="2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UNITE</w:t>
            </w:r>
          </w:p>
        </w:tc>
        <w:tc>
          <w:tcPr>
            <w:tcW w:w="13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F4338" w:rsidRPr="009F4338" w:rsidTr="009F4338">
        <w:trPr>
          <w:trHeight w:val="288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TANEČNÍ SKUPINA ROKU 2024 - Čechy</w:t>
            </w:r>
          </w:p>
        </w:tc>
        <w:tc>
          <w:tcPr>
            <w:tcW w:w="1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Arial" w:hAnsi="Arial" w:cs="Arial"/>
                <w:color w:val="000000"/>
              </w:rPr>
            </w:pPr>
            <w:proofErr w:type="gramStart"/>
            <w:r w:rsidRPr="009F4338">
              <w:rPr>
                <w:rFonts w:ascii="Arial" w:hAnsi="Arial" w:cs="Arial"/>
                <w:color w:val="000000"/>
              </w:rPr>
              <w:t>4.5.2024</w:t>
            </w:r>
            <w:proofErr w:type="gramEnd"/>
          </w:p>
        </w:tc>
        <w:tc>
          <w:tcPr>
            <w:tcW w:w="2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UNITE</w:t>
            </w:r>
          </w:p>
        </w:tc>
        <w:tc>
          <w:tcPr>
            <w:tcW w:w="13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right"/>
              <w:rPr>
                <w:rFonts w:ascii="Arial" w:hAnsi="Arial" w:cs="Arial"/>
                <w:color w:val="000000"/>
              </w:rPr>
            </w:pPr>
            <w:r w:rsidRPr="009F4338">
              <w:rPr>
                <w:rFonts w:ascii="Arial" w:hAnsi="Arial" w:cs="Arial"/>
                <w:color w:val="000000"/>
              </w:rPr>
              <w:t>2. místo</w:t>
            </w:r>
          </w:p>
        </w:tc>
      </w:tr>
      <w:tr w:rsidR="009F4338" w:rsidRPr="009F4338" w:rsidTr="009F4338">
        <w:trPr>
          <w:trHeight w:val="288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CZECH DANCE MASTERS - ČECHY CONTEMPORARY</w:t>
            </w:r>
          </w:p>
        </w:tc>
        <w:tc>
          <w:tcPr>
            <w:tcW w:w="1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Arial" w:hAnsi="Arial" w:cs="Arial"/>
                <w:color w:val="000000"/>
              </w:rPr>
            </w:pPr>
            <w:proofErr w:type="gramStart"/>
            <w:r w:rsidRPr="009F4338">
              <w:rPr>
                <w:rFonts w:ascii="Arial" w:hAnsi="Arial" w:cs="Arial"/>
                <w:color w:val="000000"/>
              </w:rPr>
              <w:t>4.5.2024</w:t>
            </w:r>
            <w:proofErr w:type="gramEnd"/>
          </w:p>
        </w:tc>
        <w:tc>
          <w:tcPr>
            <w:tcW w:w="2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9F4338">
              <w:rPr>
                <w:rFonts w:ascii="Arial" w:hAnsi="Arial" w:cs="Arial"/>
                <w:color w:val="000000"/>
              </w:rPr>
              <w:t>Swageři</w:t>
            </w:r>
            <w:proofErr w:type="spellEnd"/>
            <w:r w:rsidRPr="009F4338">
              <w:rPr>
                <w:rFonts w:ascii="Arial" w:hAnsi="Arial" w:cs="Arial"/>
                <w:color w:val="000000"/>
              </w:rPr>
              <w:t xml:space="preserve"> moderna</w:t>
            </w:r>
          </w:p>
        </w:tc>
        <w:tc>
          <w:tcPr>
            <w:tcW w:w="13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right"/>
              <w:rPr>
                <w:rFonts w:ascii="Arial" w:hAnsi="Arial" w:cs="Arial"/>
                <w:color w:val="000000"/>
              </w:rPr>
            </w:pPr>
            <w:r w:rsidRPr="009F4338">
              <w:rPr>
                <w:rFonts w:ascii="Arial" w:hAnsi="Arial" w:cs="Arial"/>
                <w:color w:val="000000"/>
              </w:rPr>
              <w:t>14. místo</w:t>
            </w:r>
          </w:p>
        </w:tc>
      </w:tr>
      <w:tr w:rsidR="009F4338" w:rsidRPr="009F4338" w:rsidTr="009F4338">
        <w:trPr>
          <w:trHeight w:val="288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DESTINY'S JAM 2024</w:t>
            </w:r>
          </w:p>
        </w:tc>
        <w:tc>
          <w:tcPr>
            <w:tcW w:w="1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Arial" w:hAnsi="Arial" w:cs="Arial"/>
                <w:color w:val="000000"/>
              </w:rPr>
            </w:pPr>
            <w:proofErr w:type="gramStart"/>
            <w:r w:rsidRPr="009F4338">
              <w:rPr>
                <w:rFonts w:ascii="Arial" w:hAnsi="Arial" w:cs="Arial"/>
                <w:color w:val="000000"/>
              </w:rPr>
              <w:t>12.5.2024</w:t>
            </w:r>
            <w:proofErr w:type="gramEnd"/>
          </w:p>
        </w:tc>
        <w:tc>
          <w:tcPr>
            <w:tcW w:w="2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UNITE</w:t>
            </w:r>
          </w:p>
        </w:tc>
        <w:tc>
          <w:tcPr>
            <w:tcW w:w="13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F4338" w:rsidRPr="009F4338" w:rsidTr="009F4338">
        <w:trPr>
          <w:trHeight w:val="288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Arial" w:hAnsi="Arial" w:cs="Arial"/>
                <w:color w:val="000000"/>
              </w:rPr>
            </w:pPr>
            <w:r w:rsidRPr="009F4338">
              <w:rPr>
                <w:rFonts w:ascii="Arial" w:hAnsi="Arial" w:cs="Arial"/>
                <w:color w:val="000000"/>
              </w:rPr>
              <w:t>TENISKY</w:t>
            </w:r>
          </w:p>
        </w:tc>
        <w:tc>
          <w:tcPr>
            <w:tcW w:w="13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right"/>
              <w:rPr>
                <w:rFonts w:ascii="Arial" w:hAnsi="Arial" w:cs="Arial"/>
                <w:color w:val="000000"/>
              </w:rPr>
            </w:pPr>
            <w:r w:rsidRPr="009F4338">
              <w:rPr>
                <w:rFonts w:ascii="Arial" w:hAnsi="Arial" w:cs="Arial"/>
                <w:color w:val="000000"/>
              </w:rPr>
              <w:t>2. místo</w:t>
            </w:r>
          </w:p>
        </w:tc>
      </w:tr>
      <w:tr w:rsidR="009F4338" w:rsidRPr="009F4338" w:rsidTr="009F4338">
        <w:trPr>
          <w:trHeight w:val="288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9F4338">
              <w:rPr>
                <w:rFonts w:ascii="Arial" w:hAnsi="Arial" w:cs="Arial"/>
                <w:color w:val="000000"/>
              </w:rPr>
              <w:t>Swageři</w:t>
            </w:r>
            <w:proofErr w:type="spellEnd"/>
            <w:r w:rsidRPr="009F4338">
              <w:rPr>
                <w:rFonts w:ascii="Arial" w:hAnsi="Arial" w:cs="Arial"/>
                <w:color w:val="000000"/>
              </w:rPr>
              <w:t xml:space="preserve"> moderna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right"/>
              <w:rPr>
                <w:rFonts w:ascii="Arial" w:hAnsi="Arial" w:cs="Arial"/>
                <w:color w:val="000000"/>
              </w:rPr>
            </w:pPr>
            <w:r w:rsidRPr="009F433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right"/>
              <w:rPr>
                <w:rFonts w:ascii="Arial" w:hAnsi="Arial" w:cs="Arial"/>
                <w:color w:val="000000"/>
              </w:rPr>
            </w:pPr>
            <w:r w:rsidRPr="009F4338">
              <w:rPr>
                <w:rFonts w:ascii="Arial" w:hAnsi="Arial" w:cs="Arial"/>
                <w:color w:val="000000"/>
              </w:rPr>
              <w:t>1. místo</w:t>
            </w:r>
          </w:p>
        </w:tc>
      </w:tr>
      <w:tr w:rsidR="009F4338" w:rsidRPr="009F4338" w:rsidTr="009F4338">
        <w:trPr>
          <w:trHeight w:val="288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Arial" w:hAnsi="Arial" w:cs="Arial"/>
                <w:color w:val="000000"/>
              </w:rPr>
            </w:pPr>
            <w:r w:rsidRPr="009F4338">
              <w:rPr>
                <w:rFonts w:ascii="Arial" w:hAnsi="Arial" w:cs="Arial"/>
                <w:color w:val="000000"/>
              </w:rPr>
              <w:t>Tenisky hip-hop</w:t>
            </w:r>
          </w:p>
        </w:tc>
        <w:tc>
          <w:tcPr>
            <w:tcW w:w="13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right"/>
              <w:rPr>
                <w:rFonts w:ascii="Arial" w:hAnsi="Arial" w:cs="Arial"/>
                <w:color w:val="000000"/>
              </w:rPr>
            </w:pPr>
            <w:r w:rsidRPr="009F4338">
              <w:rPr>
                <w:rFonts w:ascii="Arial" w:hAnsi="Arial" w:cs="Arial"/>
                <w:color w:val="000000"/>
              </w:rPr>
              <w:t>2. místo</w:t>
            </w:r>
          </w:p>
        </w:tc>
      </w:tr>
      <w:tr w:rsidR="009F4338" w:rsidRPr="009F4338" w:rsidTr="009F4338">
        <w:trPr>
          <w:trHeight w:val="528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HIP HOP UNITE EUROPE 2024 CHORVATSKO</w:t>
            </w:r>
          </w:p>
        </w:tc>
        <w:tc>
          <w:tcPr>
            <w:tcW w:w="1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338" w:rsidRPr="009F4338" w:rsidRDefault="009F4338" w:rsidP="009F4338">
            <w:pPr>
              <w:rPr>
                <w:rFonts w:ascii="Arial" w:hAnsi="Arial" w:cs="Arial"/>
                <w:color w:val="000000"/>
              </w:rPr>
            </w:pPr>
            <w:proofErr w:type="gramStart"/>
            <w:r w:rsidRPr="009F4338">
              <w:rPr>
                <w:rFonts w:ascii="Arial" w:hAnsi="Arial" w:cs="Arial"/>
                <w:color w:val="000000"/>
              </w:rPr>
              <w:t>22.05.2024</w:t>
            </w:r>
            <w:proofErr w:type="gramEnd"/>
            <w:r w:rsidRPr="009F4338">
              <w:rPr>
                <w:rFonts w:ascii="Arial" w:hAnsi="Arial" w:cs="Arial"/>
                <w:color w:val="000000"/>
              </w:rPr>
              <w:t xml:space="preserve">  - 26.05.2024 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UNITE</w:t>
            </w:r>
          </w:p>
        </w:tc>
        <w:tc>
          <w:tcPr>
            <w:tcW w:w="13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right"/>
              <w:rPr>
                <w:rFonts w:ascii="Arial" w:hAnsi="Arial" w:cs="Arial"/>
                <w:color w:val="000000"/>
              </w:rPr>
            </w:pPr>
            <w:proofErr w:type="gramStart"/>
            <w:r w:rsidRPr="009F4338">
              <w:rPr>
                <w:rFonts w:ascii="Arial" w:hAnsi="Arial" w:cs="Arial"/>
                <w:color w:val="000000"/>
              </w:rPr>
              <w:t>3.místo</w:t>
            </w:r>
            <w:proofErr w:type="gramEnd"/>
          </w:p>
        </w:tc>
      </w:tr>
      <w:tr w:rsidR="009F4338" w:rsidRPr="009F4338" w:rsidTr="009F4338">
        <w:trPr>
          <w:trHeight w:val="288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HRONOVSKÉ JABLÍČKO 2024</w:t>
            </w:r>
          </w:p>
        </w:tc>
        <w:tc>
          <w:tcPr>
            <w:tcW w:w="1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Arial" w:hAnsi="Arial" w:cs="Arial"/>
                <w:color w:val="000000"/>
              </w:rPr>
            </w:pPr>
            <w:proofErr w:type="gramStart"/>
            <w:r w:rsidRPr="009F4338">
              <w:rPr>
                <w:rFonts w:ascii="Arial" w:hAnsi="Arial" w:cs="Arial"/>
                <w:color w:val="000000"/>
              </w:rPr>
              <w:t>25.5.2024</w:t>
            </w:r>
            <w:proofErr w:type="gramEnd"/>
          </w:p>
        </w:tc>
        <w:tc>
          <w:tcPr>
            <w:tcW w:w="2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9F4338">
              <w:rPr>
                <w:rFonts w:ascii="Arial" w:hAnsi="Arial" w:cs="Arial"/>
                <w:color w:val="000000"/>
              </w:rPr>
              <w:t>Swageři</w:t>
            </w:r>
            <w:proofErr w:type="spellEnd"/>
            <w:r w:rsidRPr="009F4338">
              <w:rPr>
                <w:rFonts w:ascii="Arial" w:hAnsi="Arial" w:cs="Arial"/>
                <w:color w:val="000000"/>
              </w:rPr>
              <w:t xml:space="preserve"> moderna</w:t>
            </w:r>
          </w:p>
        </w:tc>
        <w:tc>
          <w:tcPr>
            <w:tcW w:w="13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right"/>
              <w:rPr>
                <w:rFonts w:ascii="Arial" w:hAnsi="Arial" w:cs="Arial"/>
                <w:color w:val="000000"/>
              </w:rPr>
            </w:pPr>
            <w:r w:rsidRPr="009F4338">
              <w:rPr>
                <w:rFonts w:ascii="Arial" w:hAnsi="Arial" w:cs="Arial"/>
                <w:color w:val="000000"/>
              </w:rPr>
              <w:t>2. místo</w:t>
            </w:r>
          </w:p>
        </w:tc>
      </w:tr>
      <w:tr w:rsidR="009F4338" w:rsidRPr="009F4338" w:rsidTr="009F4338">
        <w:trPr>
          <w:trHeight w:val="288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Arial" w:hAnsi="Arial" w:cs="Arial"/>
                <w:color w:val="000000"/>
              </w:rPr>
            </w:pPr>
            <w:r w:rsidRPr="009F4338">
              <w:rPr>
                <w:rFonts w:ascii="Arial" w:hAnsi="Arial" w:cs="Arial"/>
                <w:color w:val="000000"/>
              </w:rPr>
              <w:t>Tenisky hip-hop</w:t>
            </w:r>
          </w:p>
        </w:tc>
        <w:tc>
          <w:tcPr>
            <w:tcW w:w="13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right"/>
              <w:rPr>
                <w:rFonts w:ascii="Arial" w:hAnsi="Arial" w:cs="Arial"/>
                <w:color w:val="000000"/>
              </w:rPr>
            </w:pPr>
            <w:r w:rsidRPr="009F4338">
              <w:rPr>
                <w:rFonts w:ascii="Arial" w:hAnsi="Arial" w:cs="Arial"/>
                <w:color w:val="000000"/>
              </w:rPr>
              <w:t>8. místo</w:t>
            </w:r>
          </w:p>
        </w:tc>
      </w:tr>
      <w:tr w:rsidR="009F4338" w:rsidRPr="009F4338" w:rsidTr="009F4338">
        <w:trPr>
          <w:trHeight w:val="288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SVĚTLUŠKY</w:t>
            </w:r>
          </w:p>
        </w:tc>
        <w:tc>
          <w:tcPr>
            <w:tcW w:w="13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right"/>
              <w:rPr>
                <w:rFonts w:ascii="Arial" w:hAnsi="Arial" w:cs="Arial"/>
                <w:color w:val="000000"/>
              </w:rPr>
            </w:pPr>
            <w:r w:rsidRPr="009F4338">
              <w:rPr>
                <w:rFonts w:ascii="Arial" w:hAnsi="Arial" w:cs="Arial"/>
                <w:color w:val="000000"/>
              </w:rPr>
              <w:t>1. místo</w:t>
            </w:r>
          </w:p>
        </w:tc>
      </w:tr>
      <w:tr w:rsidR="009F4338" w:rsidRPr="009F4338" w:rsidTr="009F4338">
        <w:trPr>
          <w:trHeight w:val="288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TANEČNÍ SKUPINA ROKU - ČESKÁ REPUBLIKA</w:t>
            </w:r>
          </w:p>
        </w:tc>
        <w:tc>
          <w:tcPr>
            <w:tcW w:w="1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Arial" w:hAnsi="Arial" w:cs="Arial"/>
                <w:color w:val="000000"/>
              </w:rPr>
            </w:pPr>
            <w:proofErr w:type="gramStart"/>
            <w:r w:rsidRPr="009F4338">
              <w:rPr>
                <w:rFonts w:ascii="Arial" w:hAnsi="Arial" w:cs="Arial"/>
                <w:color w:val="000000"/>
              </w:rPr>
              <w:t>8.6.2024</w:t>
            </w:r>
            <w:proofErr w:type="gramEnd"/>
          </w:p>
        </w:tc>
        <w:tc>
          <w:tcPr>
            <w:tcW w:w="2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UNITE</w:t>
            </w:r>
          </w:p>
        </w:tc>
        <w:tc>
          <w:tcPr>
            <w:tcW w:w="13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right"/>
              <w:rPr>
                <w:rFonts w:ascii="Arial" w:hAnsi="Arial" w:cs="Arial"/>
                <w:color w:val="000000"/>
              </w:rPr>
            </w:pPr>
            <w:r w:rsidRPr="009F4338">
              <w:rPr>
                <w:rFonts w:ascii="Arial" w:hAnsi="Arial" w:cs="Arial"/>
                <w:color w:val="000000"/>
              </w:rPr>
              <w:t>1. místo</w:t>
            </w:r>
          </w:p>
        </w:tc>
      </w:tr>
      <w:tr w:rsidR="009F4338" w:rsidRPr="009F4338" w:rsidTr="009F4338">
        <w:trPr>
          <w:trHeight w:val="528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 xml:space="preserve">HIP HOP UNITE </w:t>
            </w:r>
            <w:proofErr w:type="spellStart"/>
            <w:r w:rsidRPr="009F4338">
              <w:rPr>
                <w:rFonts w:ascii="Calibri" w:hAnsi="Calibri" w:cs="Calibri"/>
                <w:color w:val="000000"/>
              </w:rPr>
              <w:t>world</w:t>
            </w:r>
            <w:proofErr w:type="spellEnd"/>
            <w:r w:rsidRPr="009F4338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9F4338">
              <w:rPr>
                <w:rFonts w:ascii="Calibri" w:hAnsi="Calibri" w:cs="Calibri"/>
                <w:color w:val="000000"/>
              </w:rPr>
              <w:t>championships</w:t>
            </w:r>
            <w:proofErr w:type="spellEnd"/>
          </w:p>
        </w:tc>
        <w:tc>
          <w:tcPr>
            <w:tcW w:w="1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338" w:rsidRPr="009F4338" w:rsidRDefault="009F4338" w:rsidP="009F4338">
            <w:pPr>
              <w:rPr>
                <w:rFonts w:ascii="Arial" w:hAnsi="Arial" w:cs="Arial"/>
                <w:color w:val="000000"/>
              </w:rPr>
            </w:pPr>
            <w:proofErr w:type="gramStart"/>
            <w:r w:rsidRPr="009F4338">
              <w:rPr>
                <w:rFonts w:ascii="Arial" w:hAnsi="Arial" w:cs="Arial"/>
                <w:color w:val="000000"/>
              </w:rPr>
              <w:t>25.05.2024</w:t>
            </w:r>
            <w:proofErr w:type="gramEnd"/>
            <w:r w:rsidRPr="009F4338">
              <w:rPr>
                <w:rFonts w:ascii="Arial" w:hAnsi="Arial" w:cs="Arial"/>
                <w:color w:val="000000"/>
              </w:rPr>
              <w:t xml:space="preserve"> - 27.05.2024 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UNITE</w:t>
            </w:r>
          </w:p>
        </w:tc>
        <w:tc>
          <w:tcPr>
            <w:tcW w:w="13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90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Dosažené výsledky činnosti ZÚ- soutěže, přehlídky, závody 2023-24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Krajský přebor </w:t>
            </w:r>
            <w:proofErr w:type="spellStart"/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st.žactva</w:t>
            </w:r>
            <w:proofErr w:type="spellEnd"/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-hala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Jodasová Eliška</w:t>
            </w:r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atletika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Krajské přebory </w:t>
            </w:r>
            <w:proofErr w:type="spellStart"/>
            <w:proofErr w:type="gramStart"/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ml.žactva</w:t>
            </w:r>
            <w:proofErr w:type="spellEnd"/>
            <w:proofErr w:type="gramEnd"/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součást družstva hochů</w:t>
            </w:r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atletika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účast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Krajské přebory </w:t>
            </w:r>
            <w:proofErr w:type="spellStart"/>
            <w:proofErr w:type="gramStart"/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ml.žactva</w:t>
            </w:r>
            <w:proofErr w:type="spellEnd"/>
            <w:proofErr w:type="gramEnd"/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součást družstva dívek</w:t>
            </w:r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atletika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účast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Krajské přebory přípravky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součást družstva hochů</w:t>
            </w:r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atletika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účast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Krajské přebory přípravky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součást družstva dívek</w:t>
            </w:r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atletika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účast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Přebor Libereckého kraje v běhu na 3000 m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Šimon Cupák</w:t>
            </w:r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atletika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Krajský přebor </w:t>
            </w:r>
            <w:proofErr w:type="spellStart"/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st.žactva</w:t>
            </w:r>
            <w:proofErr w:type="spellEnd"/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-hala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Jindřišková Eliška</w:t>
            </w:r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atletika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Krajský přebor </w:t>
            </w:r>
            <w:proofErr w:type="spellStart"/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st.žactva</w:t>
            </w:r>
            <w:proofErr w:type="spellEnd"/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-hala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Masaříková Anna</w:t>
            </w:r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atletika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1.kolo</w:t>
            </w:r>
            <w:proofErr w:type="gramEnd"/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ČMP 2024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Slíva Matěj</w:t>
            </w:r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střelba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Scopi</w:t>
            </w:r>
            <w:proofErr w:type="spellEnd"/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cup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Slíva Matěj</w:t>
            </w:r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střelba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Scopi</w:t>
            </w:r>
            <w:proofErr w:type="spellEnd"/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cup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Slámová Diana</w:t>
            </w:r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střelba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ODM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Slámová Diana</w:t>
            </w:r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střelba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2.kolo</w:t>
            </w:r>
            <w:proofErr w:type="gramEnd"/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ČMP 2024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Jakubec Vlastimil</w:t>
            </w:r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střelba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Turnaj </w:t>
            </w:r>
            <w:proofErr w:type="gramStart"/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ve</w:t>
            </w:r>
            <w:proofErr w:type="gramEnd"/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solním tenisu v Rokytnici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Johanová</w:t>
            </w:r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stolní tenis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Turnaj </w:t>
            </w:r>
            <w:proofErr w:type="gramStart"/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ve</w:t>
            </w:r>
            <w:proofErr w:type="gramEnd"/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solním tenisu v Rokytnici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9F4338">
              <w:rPr>
                <w:rFonts w:ascii="Calibri" w:hAnsi="Calibri" w:cs="Calibri"/>
                <w:color w:val="000000"/>
              </w:rPr>
              <w:t>Fajstauerová</w:t>
            </w:r>
            <w:proofErr w:type="spellEnd"/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stolní tenis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Turnaj </w:t>
            </w:r>
            <w:proofErr w:type="gramStart"/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ve</w:t>
            </w:r>
            <w:proofErr w:type="gramEnd"/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solním tenisu v Rokytnici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Cupák</w:t>
            </w:r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stolní tenis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Turnaj </w:t>
            </w:r>
            <w:proofErr w:type="gramStart"/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ve</w:t>
            </w:r>
            <w:proofErr w:type="gramEnd"/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solním tenisu v Rokytnici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9F4338">
              <w:rPr>
                <w:rFonts w:ascii="Calibri" w:hAnsi="Calibri" w:cs="Calibri"/>
                <w:color w:val="000000"/>
              </w:rPr>
              <w:t>Kavale</w:t>
            </w:r>
            <w:proofErr w:type="spellEnd"/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stolní tenis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Přátelský florbalový turnaj v Trutnově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 xml:space="preserve">družstvo </w:t>
            </w:r>
            <w:proofErr w:type="spellStart"/>
            <w:r w:rsidRPr="009F4338">
              <w:rPr>
                <w:rFonts w:ascii="Calibri" w:hAnsi="Calibri" w:cs="Calibri"/>
                <w:color w:val="000000"/>
              </w:rPr>
              <w:t>ml.záků</w:t>
            </w:r>
            <w:proofErr w:type="spellEnd"/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florbal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Český pohár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 xml:space="preserve">družstvo </w:t>
            </w:r>
            <w:proofErr w:type="spellStart"/>
            <w:r w:rsidRPr="009F4338">
              <w:rPr>
                <w:rFonts w:ascii="Calibri" w:hAnsi="Calibri" w:cs="Calibri"/>
                <w:color w:val="000000"/>
              </w:rPr>
              <w:t>ml.záků</w:t>
            </w:r>
            <w:proofErr w:type="spellEnd"/>
          </w:p>
        </w:tc>
        <w:tc>
          <w:tcPr>
            <w:tcW w:w="17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běžecké lyžování</w:t>
            </w:r>
          </w:p>
        </w:tc>
        <w:tc>
          <w:tcPr>
            <w:tcW w:w="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Český pohár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9F4338">
              <w:rPr>
                <w:rFonts w:ascii="Calibri" w:hAnsi="Calibri" w:cs="Calibri"/>
                <w:color w:val="000000"/>
              </w:rPr>
              <w:t>J.Kaplan</w:t>
            </w:r>
            <w:proofErr w:type="spellEnd"/>
            <w:proofErr w:type="gramEnd"/>
          </w:p>
        </w:tc>
        <w:tc>
          <w:tcPr>
            <w:tcW w:w="17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běžecké lyžování</w:t>
            </w:r>
          </w:p>
        </w:tc>
        <w:tc>
          <w:tcPr>
            <w:tcW w:w="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Český pohár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9F4338">
              <w:rPr>
                <w:rFonts w:ascii="Calibri" w:hAnsi="Calibri" w:cs="Calibri"/>
                <w:color w:val="000000"/>
              </w:rPr>
              <w:t>J.Polonská</w:t>
            </w:r>
            <w:proofErr w:type="spellEnd"/>
          </w:p>
        </w:tc>
        <w:tc>
          <w:tcPr>
            <w:tcW w:w="17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běžecké lyžování</w:t>
            </w:r>
          </w:p>
        </w:tc>
        <w:tc>
          <w:tcPr>
            <w:tcW w:w="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Český pohár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9F4338">
              <w:rPr>
                <w:rFonts w:ascii="Calibri" w:hAnsi="Calibri" w:cs="Calibri"/>
                <w:color w:val="000000"/>
              </w:rPr>
              <w:t>E.Heřmanská</w:t>
            </w:r>
            <w:proofErr w:type="spellEnd"/>
            <w:proofErr w:type="gramEnd"/>
          </w:p>
        </w:tc>
        <w:tc>
          <w:tcPr>
            <w:tcW w:w="17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běžecké lyžování</w:t>
            </w:r>
          </w:p>
        </w:tc>
        <w:tc>
          <w:tcPr>
            <w:tcW w:w="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Krajský pohár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9F4338">
              <w:rPr>
                <w:rFonts w:ascii="Calibri" w:hAnsi="Calibri" w:cs="Calibri"/>
                <w:color w:val="000000"/>
              </w:rPr>
              <w:t>Š.Holubec</w:t>
            </w:r>
            <w:proofErr w:type="spellEnd"/>
            <w:proofErr w:type="gramEnd"/>
          </w:p>
        </w:tc>
        <w:tc>
          <w:tcPr>
            <w:tcW w:w="17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běžecké lyžování</w:t>
            </w:r>
          </w:p>
        </w:tc>
        <w:tc>
          <w:tcPr>
            <w:tcW w:w="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Krajský pohár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9F4338">
              <w:rPr>
                <w:rFonts w:ascii="Calibri" w:hAnsi="Calibri" w:cs="Calibri"/>
                <w:color w:val="000000"/>
              </w:rPr>
              <w:t>J.Jirka</w:t>
            </w:r>
            <w:proofErr w:type="spellEnd"/>
            <w:proofErr w:type="gramEnd"/>
          </w:p>
        </w:tc>
        <w:tc>
          <w:tcPr>
            <w:tcW w:w="17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běžecké lyžování</w:t>
            </w:r>
          </w:p>
        </w:tc>
        <w:tc>
          <w:tcPr>
            <w:tcW w:w="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MČR federace SKIF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 xml:space="preserve">Amálie </w:t>
            </w:r>
            <w:proofErr w:type="spellStart"/>
            <w:r w:rsidRPr="009F4338">
              <w:rPr>
                <w:rFonts w:ascii="Calibri" w:hAnsi="Calibri" w:cs="Calibri"/>
                <w:color w:val="000000"/>
              </w:rPr>
              <w:t>Bulušková</w:t>
            </w:r>
            <w:proofErr w:type="spellEnd"/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karate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MČR federace SKIF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Klára Havlasová</w:t>
            </w:r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karate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MČR federace SKIF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Izabela Place</w:t>
            </w:r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karate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MČR federace SKIF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Veronika Tomanová</w:t>
            </w:r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karate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Grand Prix Hradce Králové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Veronika Tomíčková</w:t>
            </w:r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karate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Grand Prix Hradce Králové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Johana Drapáková</w:t>
            </w:r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karate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Grand Prix Hradce Králové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Klára Havlasová</w:t>
            </w:r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karate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Grand Prix Hradce Králové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r w:rsidRPr="009F4338">
              <w:rPr>
                <w:rFonts w:ascii="Calibri" w:hAnsi="Calibri" w:cs="Calibri"/>
                <w:color w:val="000000"/>
              </w:rPr>
              <w:t>Izabela Place</w:t>
            </w:r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karate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9F4338" w:rsidRPr="009F4338" w:rsidTr="009F4338">
        <w:trPr>
          <w:gridAfter w:val="1"/>
          <w:wAfter w:w="55" w:type="dxa"/>
          <w:trHeight w:val="288"/>
        </w:trPr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Grand Prix Hradce Králové</w:t>
            </w:r>
          </w:p>
        </w:tc>
        <w:tc>
          <w:tcPr>
            <w:tcW w:w="22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 w:rsidRPr="009F4338">
              <w:rPr>
                <w:rFonts w:ascii="Calibri" w:hAnsi="Calibri" w:cs="Calibri"/>
                <w:color w:val="000000"/>
              </w:rPr>
              <w:t>Sykva</w:t>
            </w:r>
            <w:proofErr w:type="spellEnd"/>
            <w:r w:rsidRPr="009F4338">
              <w:rPr>
                <w:rFonts w:ascii="Calibri" w:hAnsi="Calibri" w:cs="Calibri"/>
                <w:color w:val="000000"/>
              </w:rPr>
              <w:t xml:space="preserve"> Havlíčková</w:t>
            </w:r>
          </w:p>
        </w:tc>
        <w:tc>
          <w:tcPr>
            <w:tcW w:w="18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karate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</w:tbl>
    <w:p w:rsidR="00962F64" w:rsidRPr="00C04A2F" w:rsidRDefault="00962F64" w:rsidP="00962F64">
      <w:pPr>
        <w:rPr>
          <w:color w:val="FF0000"/>
        </w:rPr>
      </w:pPr>
    </w:p>
    <w:p w:rsidR="00B128C0" w:rsidRPr="00C04A2F" w:rsidRDefault="00B128C0" w:rsidP="008101EF">
      <w:pPr>
        <w:rPr>
          <w:b/>
          <w:i/>
          <w:color w:val="FF0000"/>
          <w:sz w:val="24"/>
          <w:szCs w:val="24"/>
        </w:rPr>
      </w:pPr>
    </w:p>
    <w:p w:rsidR="00FE3193" w:rsidRPr="00AA3965" w:rsidRDefault="00717F49" w:rsidP="008101EF">
      <w:pPr>
        <w:rPr>
          <w:b/>
          <w:i/>
          <w:sz w:val="24"/>
          <w:szCs w:val="24"/>
        </w:rPr>
      </w:pPr>
      <w:r w:rsidRPr="00AA3965">
        <w:rPr>
          <w:b/>
          <w:i/>
          <w:sz w:val="24"/>
          <w:szCs w:val="24"/>
        </w:rPr>
        <w:t>7. P</w:t>
      </w:r>
      <w:r w:rsidR="000572C3" w:rsidRPr="00AA3965">
        <w:rPr>
          <w:b/>
          <w:i/>
          <w:sz w:val="24"/>
          <w:szCs w:val="24"/>
        </w:rPr>
        <w:t>revenci sociálně patologických jevů</w:t>
      </w:r>
    </w:p>
    <w:p w:rsidR="004C2232" w:rsidRPr="00AA3965" w:rsidRDefault="004C2232" w:rsidP="008101EF">
      <w:pPr>
        <w:rPr>
          <w:i/>
          <w:sz w:val="24"/>
          <w:szCs w:val="24"/>
        </w:rPr>
      </w:pPr>
    </w:p>
    <w:p w:rsidR="004C2232" w:rsidRPr="00AA3965" w:rsidRDefault="004C2232" w:rsidP="004C2232">
      <w:pPr>
        <w:rPr>
          <w:sz w:val="24"/>
          <w:szCs w:val="24"/>
        </w:rPr>
      </w:pPr>
      <w:r w:rsidRPr="00AA3965">
        <w:rPr>
          <w:sz w:val="24"/>
          <w:szCs w:val="24"/>
        </w:rPr>
        <w:t>V DDM Pelíšek Vrchlabí je realizováno</w:t>
      </w:r>
      <w:r w:rsidR="007B01F3" w:rsidRPr="00AA3965">
        <w:rPr>
          <w:sz w:val="24"/>
          <w:szCs w:val="24"/>
        </w:rPr>
        <w:t xml:space="preserve"> na obou budovách </w:t>
      </w:r>
    </w:p>
    <w:p w:rsidR="004C2232" w:rsidRPr="00AA3965" w:rsidRDefault="004C2232" w:rsidP="004C2232">
      <w:pPr>
        <w:rPr>
          <w:sz w:val="24"/>
          <w:szCs w:val="24"/>
        </w:rPr>
      </w:pPr>
      <w:r w:rsidRPr="00AA3965">
        <w:rPr>
          <w:sz w:val="24"/>
          <w:szCs w:val="24"/>
        </w:rPr>
        <w:t>- vytváření bezpečného prostředí/ možnost využití kluboven a heren pro spontánní aktivity</w:t>
      </w:r>
      <w:r w:rsidR="00C80705" w:rsidRPr="00AA3965">
        <w:rPr>
          <w:sz w:val="24"/>
          <w:szCs w:val="24"/>
        </w:rPr>
        <w:t>, klubová činnost</w:t>
      </w:r>
    </w:p>
    <w:p w:rsidR="004C2232" w:rsidRPr="00AA3965" w:rsidRDefault="004C2232" w:rsidP="004C2232">
      <w:pPr>
        <w:rPr>
          <w:sz w:val="24"/>
          <w:szCs w:val="24"/>
        </w:rPr>
      </w:pPr>
      <w:r w:rsidRPr="00AA3965">
        <w:rPr>
          <w:sz w:val="24"/>
          <w:szCs w:val="24"/>
        </w:rPr>
        <w:t>- možnost využívání prostředí zahrad u budov a jejich kontrolu</w:t>
      </w:r>
      <w:r w:rsidR="004C6C44" w:rsidRPr="00AA3965">
        <w:rPr>
          <w:sz w:val="24"/>
          <w:szCs w:val="24"/>
        </w:rPr>
        <w:t>- zamykání a vymezení provozní doby zahrady</w:t>
      </w:r>
      <w:r w:rsidR="00B128C0" w:rsidRPr="00AA3965">
        <w:rPr>
          <w:sz w:val="24"/>
          <w:szCs w:val="24"/>
        </w:rPr>
        <w:t>, náhodný dozor a kontrola na zahradě</w:t>
      </w:r>
    </w:p>
    <w:p w:rsidR="004C2232" w:rsidRPr="00AA3965" w:rsidRDefault="004C2232" w:rsidP="004C2232">
      <w:pPr>
        <w:rPr>
          <w:sz w:val="24"/>
          <w:szCs w:val="24"/>
        </w:rPr>
      </w:pPr>
      <w:r w:rsidRPr="00AA3965">
        <w:rPr>
          <w:sz w:val="24"/>
          <w:szCs w:val="24"/>
        </w:rPr>
        <w:t>- zajištěním pedagogických služeb pracovníků DDM nebo jejich pověřenými zástupci</w:t>
      </w:r>
    </w:p>
    <w:p w:rsidR="004C2232" w:rsidRPr="00AA3965" w:rsidRDefault="004C2232" w:rsidP="004C2232">
      <w:pPr>
        <w:rPr>
          <w:sz w:val="24"/>
          <w:szCs w:val="24"/>
        </w:rPr>
      </w:pPr>
      <w:r w:rsidRPr="00AA3965">
        <w:rPr>
          <w:sz w:val="24"/>
          <w:szCs w:val="24"/>
        </w:rPr>
        <w:t>- komunikací se členy zájmových útvarů v rámci i mimo činnost kroužků</w:t>
      </w:r>
    </w:p>
    <w:p w:rsidR="004C2232" w:rsidRPr="00AA3965" w:rsidRDefault="004C2232" w:rsidP="004C2232">
      <w:pPr>
        <w:rPr>
          <w:sz w:val="24"/>
          <w:szCs w:val="24"/>
        </w:rPr>
      </w:pPr>
      <w:r w:rsidRPr="00AA3965">
        <w:rPr>
          <w:sz w:val="24"/>
          <w:szCs w:val="24"/>
        </w:rPr>
        <w:t xml:space="preserve">- vedení členů ZÚ k aktivitám na vytváření </w:t>
      </w:r>
      <w:r w:rsidR="001C5080" w:rsidRPr="00AA3965">
        <w:rPr>
          <w:sz w:val="24"/>
          <w:szCs w:val="24"/>
        </w:rPr>
        <w:t xml:space="preserve">zdravého </w:t>
      </w:r>
      <w:r w:rsidRPr="00AA3965">
        <w:rPr>
          <w:sz w:val="24"/>
          <w:szCs w:val="24"/>
        </w:rPr>
        <w:t>prostředí v DDM</w:t>
      </w:r>
    </w:p>
    <w:p w:rsidR="004C2232" w:rsidRPr="00AA3965" w:rsidRDefault="004C2232" w:rsidP="004C2232">
      <w:pPr>
        <w:rPr>
          <w:sz w:val="24"/>
          <w:szCs w:val="24"/>
        </w:rPr>
      </w:pPr>
      <w:r w:rsidRPr="00AA3965">
        <w:rPr>
          <w:sz w:val="24"/>
          <w:szCs w:val="24"/>
        </w:rPr>
        <w:t>- vedení dětí ke vzájemné komunikaci s omezením moderních technologií- telefony a jejich používání</w:t>
      </w:r>
    </w:p>
    <w:p w:rsidR="004C2232" w:rsidRPr="00AA3965" w:rsidRDefault="004C2232" w:rsidP="004C2232">
      <w:pPr>
        <w:rPr>
          <w:sz w:val="24"/>
          <w:szCs w:val="24"/>
        </w:rPr>
      </w:pPr>
      <w:r w:rsidRPr="00AA3965">
        <w:rPr>
          <w:sz w:val="24"/>
          <w:szCs w:val="24"/>
        </w:rPr>
        <w:t>- sledování vztahů v rámci zájmových kroužků</w:t>
      </w:r>
      <w:r w:rsidR="00B128C0" w:rsidRPr="00AA3965">
        <w:rPr>
          <w:sz w:val="24"/>
          <w:szCs w:val="24"/>
        </w:rPr>
        <w:t>, řešení krizových situací</w:t>
      </w:r>
    </w:p>
    <w:p w:rsidR="004C2232" w:rsidRPr="00AA3965" w:rsidRDefault="004C2232" w:rsidP="004C2232">
      <w:pPr>
        <w:rPr>
          <w:sz w:val="24"/>
          <w:szCs w:val="24"/>
        </w:rPr>
      </w:pPr>
      <w:r w:rsidRPr="00AA3965">
        <w:rPr>
          <w:sz w:val="24"/>
          <w:szCs w:val="24"/>
        </w:rPr>
        <w:t>- pravidla BOZP, vnitřní řád, řády kluboven</w:t>
      </w:r>
    </w:p>
    <w:p w:rsidR="004C2232" w:rsidRPr="00AA3965" w:rsidRDefault="004C2232" w:rsidP="004C2232">
      <w:pPr>
        <w:rPr>
          <w:sz w:val="24"/>
          <w:szCs w:val="24"/>
        </w:rPr>
      </w:pPr>
      <w:r w:rsidRPr="00AA3965">
        <w:rPr>
          <w:sz w:val="24"/>
          <w:szCs w:val="24"/>
        </w:rPr>
        <w:t xml:space="preserve">- </w:t>
      </w:r>
      <w:r w:rsidR="001C5080" w:rsidRPr="00AA3965">
        <w:rPr>
          <w:sz w:val="24"/>
          <w:szCs w:val="24"/>
        </w:rPr>
        <w:t xml:space="preserve">smysluplné </w:t>
      </w:r>
      <w:r w:rsidRPr="00AA3965">
        <w:rPr>
          <w:sz w:val="24"/>
          <w:szCs w:val="24"/>
        </w:rPr>
        <w:t>začleňování jedinců bez omezení k sociálnímu či zdravotnímu handicapu</w:t>
      </w:r>
    </w:p>
    <w:p w:rsidR="007E7D5A" w:rsidRPr="00AA3965" w:rsidRDefault="007E7D5A" w:rsidP="008101EF">
      <w:pPr>
        <w:rPr>
          <w:sz w:val="24"/>
          <w:szCs w:val="24"/>
        </w:rPr>
      </w:pPr>
    </w:p>
    <w:p w:rsidR="00FE3193" w:rsidRPr="00AA3965" w:rsidRDefault="001A6D00" w:rsidP="008101EF">
      <w:pPr>
        <w:rPr>
          <w:b/>
          <w:sz w:val="24"/>
          <w:szCs w:val="24"/>
        </w:rPr>
      </w:pPr>
      <w:r w:rsidRPr="00AA3965">
        <w:rPr>
          <w:b/>
          <w:sz w:val="24"/>
          <w:szCs w:val="24"/>
        </w:rPr>
        <w:t xml:space="preserve">Prevence vychází z </w:t>
      </w:r>
      <w:r w:rsidR="00717F49" w:rsidRPr="00AA3965">
        <w:rPr>
          <w:b/>
          <w:sz w:val="24"/>
          <w:szCs w:val="24"/>
        </w:rPr>
        <w:t>obecných cílů zájmového vzdělávání:</w:t>
      </w:r>
    </w:p>
    <w:p w:rsidR="00B128C0" w:rsidRPr="00AA3965" w:rsidRDefault="00B128C0" w:rsidP="00B128C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A3965">
        <w:rPr>
          <w:sz w:val="24"/>
          <w:szCs w:val="24"/>
        </w:rPr>
        <w:t xml:space="preserve">Pro členy zájmových kroužků DDM Pelíšek je prevence zahrnuta v průběhu činnosti kroužků a akcí, prolíná se v běžných životních situacích, kdy jsme se zaměřili především na slušné chování, toleranci, ochotu pomáhat a spolupracovat. Naši členové jsou vedeni k zapojení a pomoci při akcích DDM jako pomocníci a spolupořadatelé. </w:t>
      </w:r>
    </w:p>
    <w:p w:rsidR="00B128C0" w:rsidRPr="00AA3965" w:rsidRDefault="00B128C0" w:rsidP="008101EF">
      <w:pPr>
        <w:rPr>
          <w:b/>
          <w:sz w:val="24"/>
          <w:szCs w:val="24"/>
        </w:rPr>
      </w:pPr>
    </w:p>
    <w:p w:rsidR="00E702FD" w:rsidRPr="00AA3965" w:rsidRDefault="00717F49" w:rsidP="00717F4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A3965">
        <w:rPr>
          <w:sz w:val="24"/>
          <w:szCs w:val="24"/>
        </w:rPr>
        <w:t>- rozvoj osobnosti člověka, který bude vybaven poznávacími a sociálními způsobilostmi,</w:t>
      </w:r>
      <w:r w:rsidR="00E702FD" w:rsidRPr="00AA3965">
        <w:rPr>
          <w:sz w:val="24"/>
          <w:szCs w:val="24"/>
        </w:rPr>
        <w:t xml:space="preserve"> </w:t>
      </w:r>
      <w:r w:rsidRPr="00AA3965">
        <w:rPr>
          <w:sz w:val="24"/>
          <w:szCs w:val="24"/>
        </w:rPr>
        <w:t xml:space="preserve">mravními </w:t>
      </w:r>
    </w:p>
    <w:p w:rsidR="00717F49" w:rsidRPr="00AA3965" w:rsidRDefault="00717F49" w:rsidP="00717F4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A3965">
        <w:rPr>
          <w:sz w:val="24"/>
          <w:szCs w:val="24"/>
        </w:rPr>
        <w:t>a duchovními hodnotami pro osobní a obča</w:t>
      </w:r>
      <w:r w:rsidR="00E702FD" w:rsidRPr="00AA3965">
        <w:rPr>
          <w:sz w:val="24"/>
          <w:szCs w:val="24"/>
        </w:rPr>
        <w:t>nský život, výkon povolání nebo</w:t>
      </w:r>
      <w:r w:rsidRPr="00AA3965">
        <w:rPr>
          <w:sz w:val="24"/>
          <w:szCs w:val="24"/>
        </w:rPr>
        <w:t xml:space="preserve"> pracovní činnosti, získávání informací a u</w:t>
      </w:r>
      <w:r w:rsidR="00E702FD" w:rsidRPr="00AA3965">
        <w:rPr>
          <w:sz w:val="24"/>
          <w:szCs w:val="24"/>
        </w:rPr>
        <w:t>čení se v průběhu celého života</w:t>
      </w:r>
    </w:p>
    <w:p w:rsidR="00717F49" w:rsidRPr="00AA3965" w:rsidRDefault="00717F49" w:rsidP="00717F4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A3965">
        <w:rPr>
          <w:sz w:val="24"/>
          <w:szCs w:val="24"/>
        </w:rPr>
        <w:t>- získání všeobecného vzdělání nebo všeobecného a odborného vzdělání,</w:t>
      </w:r>
    </w:p>
    <w:p w:rsidR="00E702FD" w:rsidRPr="00AA3965" w:rsidRDefault="00717F49" w:rsidP="00717F4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A3965">
        <w:rPr>
          <w:sz w:val="24"/>
          <w:szCs w:val="24"/>
        </w:rPr>
        <w:t>- pochopení a uplatňování zásad demokracie a právního státu, základních lidských práv a</w:t>
      </w:r>
      <w:r w:rsidR="00E702FD" w:rsidRPr="00AA3965">
        <w:rPr>
          <w:sz w:val="24"/>
          <w:szCs w:val="24"/>
        </w:rPr>
        <w:t xml:space="preserve"> </w:t>
      </w:r>
      <w:r w:rsidRPr="00AA3965">
        <w:rPr>
          <w:sz w:val="24"/>
          <w:szCs w:val="24"/>
        </w:rPr>
        <w:t>svobod spolu</w:t>
      </w:r>
    </w:p>
    <w:p w:rsidR="00717F49" w:rsidRPr="00AA3965" w:rsidRDefault="00717F49" w:rsidP="00717F4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A3965">
        <w:rPr>
          <w:sz w:val="24"/>
          <w:szCs w:val="24"/>
        </w:rPr>
        <w:t xml:space="preserve"> s odpovědností a smyslem pro sociální soudržnost,</w:t>
      </w:r>
    </w:p>
    <w:p w:rsidR="00717F49" w:rsidRPr="00AA3965" w:rsidRDefault="00717F49" w:rsidP="00717F4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A3965">
        <w:rPr>
          <w:sz w:val="24"/>
          <w:szCs w:val="24"/>
        </w:rPr>
        <w:t>- pochopení a uplatňování principu rovnosti žen a mužů ve společnosti,</w:t>
      </w:r>
    </w:p>
    <w:p w:rsidR="00E702FD" w:rsidRPr="00AA3965" w:rsidRDefault="00717F49" w:rsidP="00717F4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A3965">
        <w:rPr>
          <w:sz w:val="24"/>
          <w:szCs w:val="24"/>
        </w:rPr>
        <w:t>- utváření vědomí národní a státní příslušnosti a respektu k etnické, národnostní, kulturní,</w:t>
      </w:r>
      <w:r w:rsidR="00E702FD" w:rsidRPr="00AA3965">
        <w:rPr>
          <w:sz w:val="24"/>
          <w:szCs w:val="24"/>
        </w:rPr>
        <w:t xml:space="preserve"> </w:t>
      </w:r>
      <w:r w:rsidRPr="00AA3965">
        <w:rPr>
          <w:sz w:val="24"/>
          <w:szCs w:val="24"/>
        </w:rPr>
        <w:t xml:space="preserve">jazykové </w:t>
      </w:r>
    </w:p>
    <w:p w:rsidR="00717F49" w:rsidRPr="00AA3965" w:rsidRDefault="00717F49" w:rsidP="00717F4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A3965">
        <w:rPr>
          <w:sz w:val="24"/>
          <w:szCs w:val="24"/>
        </w:rPr>
        <w:t>a náboženské identitě každého,</w:t>
      </w:r>
    </w:p>
    <w:p w:rsidR="00717F49" w:rsidRPr="00AA3965" w:rsidRDefault="00717F49" w:rsidP="00717F4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A3965">
        <w:rPr>
          <w:sz w:val="24"/>
          <w:szCs w:val="24"/>
        </w:rPr>
        <w:t>- poznání světových a evropských kulturních hodnot a tradic, pochopení a osvojení zásad a</w:t>
      </w:r>
      <w:r w:rsidR="00E702FD" w:rsidRPr="00AA3965">
        <w:rPr>
          <w:sz w:val="24"/>
          <w:szCs w:val="24"/>
        </w:rPr>
        <w:t xml:space="preserve"> </w:t>
      </w:r>
      <w:r w:rsidRPr="00AA3965">
        <w:rPr>
          <w:sz w:val="24"/>
          <w:szCs w:val="24"/>
        </w:rPr>
        <w:t>pravidel vycházejících z evropské integrace jako základu pro soužití v národním a</w:t>
      </w:r>
      <w:r w:rsidR="00E702FD" w:rsidRPr="00AA3965">
        <w:rPr>
          <w:sz w:val="24"/>
          <w:szCs w:val="24"/>
        </w:rPr>
        <w:t xml:space="preserve"> </w:t>
      </w:r>
      <w:r w:rsidRPr="00AA3965">
        <w:rPr>
          <w:sz w:val="24"/>
          <w:szCs w:val="24"/>
        </w:rPr>
        <w:t>mezinárodním měřítku,</w:t>
      </w:r>
    </w:p>
    <w:p w:rsidR="00717F49" w:rsidRPr="00AA3965" w:rsidRDefault="00717F49" w:rsidP="00717F4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A3965">
        <w:rPr>
          <w:sz w:val="24"/>
          <w:szCs w:val="24"/>
        </w:rPr>
        <w:t>- získání a uplatňování znalostí o životním prostředí a jeho ochraně vycházející ze zásad</w:t>
      </w:r>
      <w:r w:rsidR="00E702FD" w:rsidRPr="00AA3965">
        <w:rPr>
          <w:sz w:val="24"/>
          <w:szCs w:val="24"/>
        </w:rPr>
        <w:t xml:space="preserve"> </w:t>
      </w:r>
      <w:r w:rsidRPr="00AA3965">
        <w:rPr>
          <w:sz w:val="24"/>
          <w:szCs w:val="24"/>
        </w:rPr>
        <w:t>trvale udržitelného rozvoje a o bezpečnosti a ochraně zdraví.</w:t>
      </w:r>
    </w:p>
    <w:p w:rsidR="00FE3193" w:rsidRPr="00C04A2F" w:rsidRDefault="00FE3193" w:rsidP="008101EF">
      <w:pPr>
        <w:rPr>
          <w:color w:val="FF0000"/>
          <w:sz w:val="24"/>
          <w:szCs w:val="24"/>
        </w:rPr>
      </w:pPr>
    </w:p>
    <w:p w:rsidR="008A0BF8" w:rsidRPr="006D0F92" w:rsidRDefault="008A0BF8" w:rsidP="008A0BF8">
      <w:pPr>
        <w:pStyle w:val="Zkladntext"/>
        <w:rPr>
          <w:b/>
          <w:i/>
          <w:szCs w:val="24"/>
        </w:rPr>
      </w:pPr>
      <w:r w:rsidRPr="006D0F92">
        <w:rPr>
          <w:b/>
          <w:i/>
          <w:szCs w:val="24"/>
        </w:rPr>
        <w:t>8/ Vzdělávání pracovníků DDM Pelíšek</w:t>
      </w:r>
    </w:p>
    <w:p w:rsidR="008A0BF8" w:rsidRPr="006D0F92" w:rsidRDefault="008A0BF8" w:rsidP="008A0BF8">
      <w:pPr>
        <w:pStyle w:val="Zkladntext"/>
        <w:rPr>
          <w:szCs w:val="24"/>
        </w:rPr>
      </w:pPr>
      <w:r w:rsidRPr="006D0F92">
        <w:rPr>
          <w:szCs w:val="24"/>
        </w:rPr>
        <w:t>Ve školním roce 20</w:t>
      </w:r>
      <w:r w:rsidR="00E101B6" w:rsidRPr="006D0F92">
        <w:rPr>
          <w:szCs w:val="24"/>
        </w:rPr>
        <w:t>2</w:t>
      </w:r>
      <w:r w:rsidR="00AA3965" w:rsidRPr="006D0F92">
        <w:rPr>
          <w:szCs w:val="24"/>
        </w:rPr>
        <w:t>3-24</w:t>
      </w:r>
      <w:r w:rsidRPr="006D0F92">
        <w:rPr>
          <w:szCs w:val="24"/>
        </w:rPr>
        <w:t xml:space="preserve"> se pedagogové volného času vz</w:t>
      </w:r>
      <w:bookmarkStart w:id="1" w:name="_GoBack"/>
      <w:bookmarkEnd w:id="1"/>
      <w:r w:rsidRPr="006D0F92">
        <w:rPr>
          <w:szCs w:val="24"/>
        </w:rPr>
        <w:t>děl</w:t>
      </w:r>
      <w:r w:rsidR="00EC6316" w:rsidRPr="006D0F92">
        <w:rPr>
          <w:szCs w:val="24"/>
        </w:rPr>
        <w:t xml:space="preserve">ávali individuálně podle svých </w:t>
      </w:r>
      <w:r w:rsidRPr="006D0F92">
        <w:rPr>
          <w:szCs w:val="24"/>
        </w:rPr>
        <w:t>zájmových oborů.</w:t>
      </w:r>
    </w:p>
    <w:p w:rsidR="001C5080" w:rsidRPr="006D0F92" w:rsidRDefault="001C5080" w:rsidP="008A0BF8">
      <w:pPr>
        <w:pStyle w:val="Zkladntext"/>
        <w:rPr>
          <w:szCs w:val="24"/>
        </w:rPr>
      </w:pPr>
      <w:r w:rsidRPr="006D0F92">
        <w:rPr>
          <w:szCs w:val="24"/>
        </w:rPr>
        <w:t>- neformální vzdělávání v rámci spolupráce mezi školskými zařízeními</w:t>
      </w:r>
    </w:p>
    <w:tbl>
      <w:tblPr>
        <w:tblW w:w="904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4800"/>
        <w:gridCol w:w="1080"/>
        <w:gridCol w:w="840"/>
        <w:gridCol w:w="120"/>
      </w:tblGrid>
      <w:tr w:rsidR="009F4338" w:rsidRPr="009F4338" w:rsidTr="009F4338">
        <w:trPr>
          <w:trHeight w:val="288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termín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název kurzu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akreditace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4338" w:rsidRPr="009F4338" w:rsidTr="009F4338">
        <w:trPr>
          <w:trHeight w:val="288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SEBEROZVOJOVÝ SEMINÁŘ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4338" w:rsidRPr="009F4338" w:rsidTr="009F4338">
        <w:trPr>
          <w:trHeight w:val="288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ABSOLVOVÁNÍ WEBINÁŘŮ - práce s AI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4338" w:rsidRPr="009F4338" w:rsidTr="009F4338">
        <w:trPr>
          <w:trHeight w:val="288"/>
        </w:trPr>
        <w:tc>
          <w:tcPr>
            <w:tcW w:w="9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9F433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vzdělávání  externích</w:t>
            </w:r>
            <w:proofErr w:type="gramEnd"/>
            <w:r w:rsidRPr="009F433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vedoucích oddělení </w:t>
            </w:r>
          </w:p>
        </w:tc>
      </w:tr>
      <w:tr w:rsidR="009F4338" w:rsidRPr="009F4338" w:rsidTr="009F4338">
        <w:trPr>
          <w:trHeight w:val="288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termín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název kurzu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akreditace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4338" w:rsidRPr="009F4338" w:rsidTr="009F4338">
        <w:trPr>
          <w:trHeight w:val="288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9F4338">
              <w:rPr>
                <w:rFonts w:ascii="Arial" w:hAnsi="Arial" w:cs="Arial"/>
                <w:color w:val="000000"/>
              </w:rPr>
              <w:t>B.O.</w:t>
            </w:r>
            <w:proofErr w:type="gramEnd"/>
            <w:r w:rsidRPr="009F4338">
              <w:rPr>
                <w:rFonts w:ascii="Arial" w:hAnsi="Arial" w:cs="Arial"/>
                <w:color w:val="000000"/>
              </w:rPr>
              <w:t xml:space="preserve"> - CEMP 2024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F4338" w:rsidRPr="009F4338" w:rsidTr="009F4338">
        <w:trPr>
          <w:trHeight w:val="288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SEBEROZVOJOVÝ SEMINÁŘ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F4338" w:rsidRPr="009F4338" w:rsidTr="009F4338">
        <w:trPr>
          <w:gridAfter w:val="1"/>
          <w:wAfter w:w="120" w:type="dxa"/>
          <w:trHeight w:val="288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23.3.2024</w:t>
            </w:r>
            <w:proofErr w:type="gramEnd"/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Workshop- Teorie silového tréninku dětí a mládeže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Český atletický svaz </w:t>
            </w:r>
          </w:p>
        </w:tc>
      </w:tr>
      <w:tr w:rsidR="009F4338" w:rsidRPr="009F4338" w:rsidTr="009F4338">
        <w:trPr>
          <w:gridAfter w:val="1"/>
          <w:wAfter w:w="120" w:type="dxa"/>
          <w:trHeight w:val="288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23.3.2024</w:t>
            </w:r>
            <w:proofErr w:type="gramEnd"/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>Workshop- Sportovní psychologie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4338" w:rsidRPr="009F4338" w:rsidRDefault="009F4338" w:rsidP="009F4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433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Český atletický svaz </w:t>
            </w:r>
          </w:p>
        </w:tc>
      </w:tr>
    </w:tbl>
    <w:p w:rsidR="007150FA" w:rsidRDefault="007150FA" w:rsidP="008A0BF8">
      <w:pPr>
        <w:pStyle w:val="Zkladntext"/>
        <w:rPr>
          <w:color w:val="FF0000"/>
          <w:szCs w:val="24"/>
        </w:rPr>
      </w:pPr>
    </w:p>
    <w:p w:rsidR="007D7781" w:rsidRPr="00C04A2F" w:rsidRDefault="007D7781" w:rsidP="008A0BF8">
      <w:pPr>
        <w:pStyle w:val="Zkladntext"/>
        <w:rPr>
          <w:color w:val="FF0000"/>
          <w:szCs w:val="24"/>
        </w:rPr>
      </w:pPr>
    </w:p>
    <w:p w:rsidR="00036AB9" w:rsidRPr="007D7781" w:rsidRDefault="00036AB9" w:rsidP="00DD6954">
      <w:pPr>
        <w:pStyle w:val="Zkladntext"/>
        <w:rPr>
          <w:szCs w:val="24"/>
        </w:rPr>
      </w:pPr>
    </w:p>
    <w:p w:rsidR="00FE3193" w:rsidRPr="007D7781" w:rsidRDefault="008A0BF8" w:rsidP="008A0BF8">
      <w:pPr>
        <w:rPr>
          <w:b/>
          <w:i/>
          <w:sz w:val="24"/>
          <w:szCs w:val="24"/>
        </w:rPr>
      </w:pPr>
      <w:r w:rsidRPr="007D7781">
        <w:rPr>
          <w:b/>
          <w:i/>
          <w:sz w:val="24"/>
          <w:szCs w:val="24"/>
        </w:rPr>
        <w:lastRenderedPageBreak/>
        <w:t>9/</w:t>
      </w:r>
      <w:r w:rsidR="006366B7" w:rsidRPr="007D7781">
        <w:rPr>
          <w:b/>
          <w:i/>
          <w:sz w:val="24"/>
          <w:szCs w:val="24"/>
        </w:rPr>
        <w:t xml:space="preserve"> </w:t>
      </w:r>
      <w:r w:rsidRPr="007D7781">
        <w:rPr>
          <w:b/>
          <w:i/>
          <w:sz w:val="24"/>
          <w:szCs w:val="24"/>
        </w:rPr>
        <w:t>Aktivity a prezentace DDM Pelíšek na veřejnosti</w:t>
      </w:r>
    </w:p>
    <w:p w:rsidR="000F3633" w:rsidRPr="007D7781" w:rsidRDefault="000F3633" w:rsidP="008A0BF8">
      <w:pPr>
        <w:rPr>
          <w:b/>
          <w:i/>
          <w:sz w:val="24"/>
          <w:szCs w:val="24"/>
        </w:rPr>
      </w:pPr>
    </w:p>
    <w:p w:rsidR="000F3633" w:rsidRPr="007D7781" w:rsidRDefault="000F3633" w:rsidP="008A0BF8">
      <w:pPr>
        <w:rPr>
          <w:sz w:val="24"/>
          <w:szCs w:val="24"/>
        </w:rPr>
      </w:pPr>
      <w:r w:rsidRPr="007D7781">
        <w:rPr>
          <w:sz w:val="24"/>
          <w:szCs w:val="24"/>
        </w:rPr>
        <w:t>- zapojení v programu Angličtina do škol- rodilí mluvčí v ZÚ</w:t>
      </w:r>
    </w:p>
    <w:p w:rsidR="007E7D5A" w:rsidRPr="007D7781" w:rsidRDefault="00E101B6" w:rsidP="008A0BF8">
      <w:pPr>
        <w:rPr>
          <w:sz w:val="24"/>
          <w:szCs w:val="24"/>
        </w:rPr>
      </w:pPr>
      <w:r w:rsidRPr="007D7781">
        <w:rPr>
          <w:sz w:val="24"/>
          <w:szCs w:val="24"/>
        </w:rPr>
        <w:t>- individuální aktivity nabízené na zahradách DDM, jejich propagace na stránkách Face-</w:t>
      </w:r>
      <w:proofErr w:type="spellStart"/>
      <w:r w:rsidRPr="007D7781">
        <w:rPr>
          <w:sz w:val="24"/>
          <w:szCs w:val="24"/>
        </w:rPr>
        <w:t>booku</w:t>
      </w:r>
      <w:proofErr w:type="spellEnd"/>
    </w:p>
    <w:p w:rsidR="00407C5D" w:rsidRPr="007D7781" w:rsidRDefault="001C5080" w:rsidP="008A0BF8">
      <w:pPr>
        <w:rPr>
          <w:sz w:val="24"/>
          <w:szCs w:val="24"/>
        </w:rPr>
      </w:pPr>
      <w:r w:rsidRPr="007D7781">
        <w:rPr>
          <w:sz w:val="24"/>
          <w:szCs w:val="24"/>
        </w:rPr>
        <w:t>- aktivity pro školní třídy-</w:t>
      </w:r>
      <w:r w:rsidR="00DD6954" w:rsidRPr="007D7781">
        <w:rPr>
          <w:sz w:val="24"/>
          <w:szCs w:val="24"/>
        </w:rPr>
        <w:t>p</w:t>
      </w:r>
      <w:r w:rsidRPr="007D7781">
        <w:rPr>
          <w:sz w:val="24"/>
          <w:szCs w:val="24"/>
        </w:rPr>
        <w:t>rojektov</w:t>
      </w:r>
      <w:r w:rsidR="00DD6954" w:rsidRPr="007D7781">
        <w:rPr>
          <w:sz w:val="24"/>
          <w:szCs w:val="24"/>
        </w:rPr>
        <w:t>á vyučování- taneční, keramické</w:t>
      </w:r>
      <w:r w:rsidRPr="007D7781">
        <w:rPr>
          <w:sz w:val="24"/>
          <w:szCs w:val="24"/>
        </w:rPr>
        <w:t>,</w:t>
      </w:r>
      <w:r w:rsidR="00DD6954" w:rsidRPr="007D7781">
        <w:rPr>
          <w:sz w:val="24"/>
          <w:szCs w:val="24"/>
        </w:rPr>
        <w:t xml:space="preserve"> </w:t>
      </w:r>
      <w:r w:rsidRPr="007D7781">
        <w:rPr>
          <w:sz w:val="24"/>
          <w:szCs w:val="24"/>
        </w:rPr>
        <w:t>polytechnika</w:t>
      </w:r>
    </w:p>
    <w:p w:rsidR="00E101B6" w:rsidRPr="007D7781" w:rsidRDefault="00E101B6" w:rsidP="008A0BF8">
      <w:pPr>
        <w:rPr>
          <w:sz w:val="24"/>
          <w:szCs w:val="24"/>
        </w:rPr>
      </w:pPr>
      <w:r w:rsidRPr="007D7781">
        <w:rPr>
          <w:sz w:val="24"/>
          <w:szCs w:val="24"/>
        </w:rPr>
        <w:t>- výuku tance formou prezentačních videí</w:t>
      </w:r>
    </w:p>
    <w:p w:rsidR="00E10E1A" w:rsidRPr="007D7781" w:rsidRDefault="00E10E1A" w:rsidP="008A0BF8">
      <w:pPr>
        <w:rPr>
          <w:sz w:val="24"/>
          <w:szCs w:val="24"/>
        </w:rPr>
      </w:pPr>
      <w:r w:rsidRPr="007D7781">
        <w:rPr>
          <w:sz w:val="24"/>
          <w:szCs w:val="24"/>
        </w:rPr>
        <w:t xml:space="preserve">- jazykové kurzy pro děti UK </w:t>
      </w:r>
    </w:p>
    <w:p w:rsidR="00D05397" w:rsidRPr="007D7781" w:rsidRDefault="00D05397" w:rsidP="008A0BF8">
      <w:pPr>
        <w:rPr>
          <w:sz w:val="24"/>
          <w:szCs w:val="24"/>
        </w:rPr>
      </w:pPr>
      <w:r w:rsidRPr="007D7781">
        <w:rPr>
          <w:sz w:val="24"/>
          <w:szCs w:val="24"/>
        </w:rPr>
        <w:t>- vystoupení a programy pro veřejnost</w:t>
      </w:r>
    </w:p>
    <w:p w:rsidR="00D05397" w:rsidRPr="007D7781" w:rsidRDefault="00D05397" w:rsidP="008A0BF8">
      <w:pPr>
        <w:rPr>
          <w:sz w:val="24"/>
          <w:szCs w:val="24"/>
        </w:rPr>
      </w:pPr>
      <w:r w:rsidRPr="007D7781">
        <w:rPr>
          <w:sz w:val="24"/>
          <w:szCs w:val="24"/>
        </w:rPr>
        <w:t>- programy zážitkové pedagogiky pro veřejnost- herní prvky, hry, soutěže</w:t>
      </w:r>
    </w:p>
    <w:p w:rsidR="00D05397" w:rsidRPr="007D7781" w:rsidRDefault="00D05397" w:rsidP="008A0BF8">
      <w:pPr>
        <w:rPr>
          <w:sz w:val="24"/>
          <w:szCs w:val="24"/>
        </w:rPr>
      </w:pPr>
      <w:r w:rsidRPr="007D7781">
        <w:rPr>
          <w:sz w:val="24"/>
          <w:szCs w:val="24"/>
        </w:rPr>
        <w:t>- konzultační a poradenská činnost</w:t>
      </w:r>
    </w:p>
    <w:p w:rsidR="00086C36" w:rsidRPr="007D7781" w:rsidRDefault="008A0BF8" w:rsidP="00086C36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7D7781">
        <w:rPr>
          <w:sz w:val="24"/>
          <w:szCs w:val="24"/>
        </w:rPr>
        <w:t>- propagace činnosti v mediíc</w:t>
      </w:r>
      <w:r w:rsidR="0005757D" w:rsidRPr="007D7781">
        <w:rPr>
          <w:sz w:val="24"/>
          <w:szCs w:val="24"/>
        </w:rPr>
        <w:t xml:space="preserve">h / Puls, Krkonošské noviny, </w:t>
      </w:r>
      <w:proofErr w:type="spellStart"/>
      <w:r w:rsidR="00086C36" w:rsidRPr="007D7781">
        <w:rPr>
          <w:sz w:val="24"/>
          <w:szCs w:val="24"/>
        </w:rPr>
        <w:t>Vrchlabinky</w:t>
      </w:r>
      <w:proofErr w:type="spellEnd"/>
      <w:r w:rsidR="00E10E1A" w:rsidRPr="007D7781">
        <w:rPr>
          <w:sz w:val="24"/>
          <w:szCs w:val="24"/>
        </w:rPr>
        <w:t xml:space="preserve">, </w:t>
      </w:r>
      <w:r w:rsidR="00086C36" w:rsidRPr="007D7781">
        <w:rPr>
          <w:sz w:val="24"/>
          <w:szCs w:val="24"/>
        </w:rPr>
        <w:t>/</w:t>
      </w:r>
      <w:r w:rsidR="006366B7" w:rsidRPr="007D7781">
        <w:rPr>
          <w:sz w:val="24"/>
          <w:szCs w:val="24"/>
        </w:rPr>
        <w:t xml:space="preserve">, </w:t>
      </w:r>
      <w:r w:rsidR="00086C36" w:rsidRPr="007D7781">
        <w:rPr>
          <w:sz w:val="24"/>
          <w:szCs w:val="24"/>
        </w:rPr>
        <w:t xml:space="preserve">propagace akcí a činnosti DDM- </w:t>
      </w:r>
      <w:proofErr w:type="gramStart"/>
      <w:r w:rsidR="00086C36" w:rsidRPr="007D7781">
        <w:rPr>
          <w:sz w:val="24"/>
          <w:szCs w:val="24"/>
        </w:rPr>
        <w:t>rádio</w:t>
      </w:r>
      <w:r w:rsidR="006366B7" w:rsidRPr="007D7781">
        <w:rPr>
          <w:sz w:val="24"/>
          <w:szCs w:val="24"/>
        </w:rPr>
        <w:t xml:space="preserve">, </w:t>
      </w:r>
      <w:r w:rsidR="00086C36" w:rsidRPr="007D7781">
        <w:rPr>
          <w:sz w:val="24"/>
          <w:szCs w:val="24"/>
        </w:rPr>
        <w:t xml:space="preserve"> www</w:t>
      </w:r>
      <w:proofErr w:type="gramEnd"/>
      <w:r w:rsidR="00086C36" w:rsidRPr="007D7781">
        <w:rPr>
          <w:sz w:val="24"/>
          <w:szCs w:val="24"/>
        </w:rPr>
        <w:t>.ddmvrchlabi.cz, Face-</w:t>
      </w:r>
      <w:proofErr w:type="spellStart"/>
      <w:r w:rsidR="00086C36" w:rsidRPr="007D7781">
        <w:rPr>
          <w:sz w:val="24"/>
          <w:szCs w:val="24"/>
        </w:rPr>
        <w:t>b</w:t>
      </w:r>
      <w:r w:rsidR="00E101B6" w:rsidRPr="007D7781">
        <w:rPr>
          <w:sz w:val="24"/>
          <w:szCs w:val="24"/>
        </w:rPr>
        <w:t>o</w:t>
      </w:r>
      <w:r w:rsidR="00086C36" w:rsidRPr="007D7781">
        <w:rPr>
          <w:sz w:val="24"/>
          <w:szCs w:val="24"/>
        </w:rPr>
        <w:t>ok</w:t>
      </w:r>
      <w:proofErr w:type="spellEnd"/>
      <w:r w:rsidR="00E10E1A" w:rsidRPr="007D7781">
        <w:rPr>
          <w:sz w:val="24"/>
          <w:szCs w:val="24"/>
        </w:rPr>
        <w:t xml:space="preserve">, Oliver </w:t>
      </w:r>
      <w:proofErr w:type="spellStart"/>
      <w:r w:rsidR="00E10E1A" w:rsidRPr="007D7781">
        <w:rPr>
          <w:sz w:val="24"/>
          <w:szCs w:val="24"/>
        </w:rPr>
        <w:t>Instagram</w:t>
      </w:r>
      <w:proofErr w:type="spellEnd"/>
    </w:p>
    <w:p w:rsidR="00086C36" w:rsidRPr="007D7781" w:rsidRDefault="00E101B6" w:rsidP="00086C36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7D7781">
        <w:rPr>
          <w:sz w:val="24"/>
          <w:szCs w:val="24"/>
        </w:rPr>
        <w:t xml:space="preserve">- </w:t>
      </w:r>
      <w:r w:rsidR="00E10E1A" w:rsidRPr="007D7781">
        <w:rPr>
          <w:sz w:val="24"/>
          <w:szCs w:val="24"/>
        </w:rPr>
        <w:t>Výbor pro vzdělání</w:t>
      </w:r>
    </w:p>
    <w:p w:rsidR="00086C36" w:rsidRPr="007D7781" w:rsidRDefault="00D10E11" w:rsidP="008A0BF8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7D7781">
        <w:rPr>
          <w:sz w:val="24"/>
          <w:szCs w:val="24"/>
        </w:rPr>
        <w:t>- aktualizace vývěsních ploch DDM- vi</w:t>
      </w:r>
      <w:r w:rsidR="00086C36" w:rsidRPr="007D7781">
        <w:rPr>
          <w:sz w:val="24"/>
          <w:szCs w:val="24"/>
        </w:rPr>
        <w:t>trína Náměstí TGM, Náměstí míru, Oliver</w:t>
      </w:r>
    </w:p>
    <w:p w:rsidR="008A0BF8" w:rsidRPr="007D7781" w:rsidRDefault="008A0BF8" w:rsidP="008A0BF8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7D7781">
        <w:rPr>
          <w:sz w:val="24"/>
          <w:szCs w:val="24"/>
        </w:rPr>
        <w:t xml:space="preserve">- informativní výzdoba budov DDM, tematická výzdoba </w:t>
      </w:r>
      <w:r w:rsidR="00626626" w:rsidRPr="007D7781">
        <w:rPr>
          <w:sz w:val="24"/>
          <w:szCs w:val="24"/>
        </w:rPr>
        <w:t xml:space="preserve">- </w:t>
      </w:r>
      <w:r w:rsidRPr="007D7781">
        <w:rPr>
          <w:sz w:val="24"/>
          <w:szCs w:val="24"/>
        </w:rPr>
        <w:t xml:space="preserve"> pravidelná informovanost a propagace na veřejnosti / nástěnky, vývěsky /</w:t>
      </w:r>
      <w:r w:rsidR="00D70939" w:rsidRPr="007D7781">
        <w:rPr>
          <w:sz w:val="24"/>
          <w:szCs w:val="24"/>
        </w:rPr>
        <w:t xml:space="preserve">, plakáty k akcím, propagace, články a hodnocení na </w:t>
      </w:r>
      <w:hyperlink r:id="rId22" w:history="1">
        <w:r w:rsidR="00626626" w:rsidRPr="007D7781">
          <w:rPr>
            <w:rStyle w:val="Hypertextovodkaz"/>
            <w:color w:val="auto"/>
            <w:sz w:val="24"/>
            <w:szCs w:val="24"/>
          </w:rPr>
          <w:t>www.ddmvrchlabi.cz</w:t>
        </w:r>
      </w:hyperlink>
    </w:p>
    <w:p w:rsidR="00626626" w:rsidRPr="007D7781" w:rsidRDefault="00626626" w:rsidP="00626626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7D7781">
        <w:rPr>
          <w:sz w:val="24"/>
          <w:szCs w:val="24"/>
        </w:rPr>
        <w:t>- logo na služebním vozidle</w:t>
      </w:r>
    </w:p>
    <w:p w:rsidR="008A0BF8" w:rsidRPr="007D7781" w:rsidRDefault="008A0BF8" w:rsidP="008A0BF8">
      <w:pPr>
        <w:rPr>
          <w:sz w:val="24"/>
          <w:szCs w:val="24"/>
        </w:rPr>
      </w:pPr>
      <w:r w:rsidRPr="007D7781">
        <w:rPr>
          <w:sz w:val="24"/>
          <w:szCs w:val="24"/>
        </w:rPr>
        <w:t>- výroba propagačních materiálů DDM Pelíšek</w:t>
      </w:r>
      <w:r w:rsidR="000D2567" w:rsidRPr="007D7781">
        <w:rPr>
          <w:sz w:val="24"/>
          <w:szCs w:val="24"/>
        </w:rPr>
        <w:t xml:space="preserve">- </w:t>
      </w:r>
      <w:r w:rsidR="00E101B6" w:rsidRPr="007D7781">
        <w:rPr>
          <w:sz w:val="24"/>
          <w:szCs w:val="24"/>
        </w:rPr>
        <w:t>trika, přívěsky, prezentační dárky</w:t>
      </w:r>
    </w:p>
    <w:p w:rsidR="008A0BF8" w:rsidRPr="007D7781" w:rsidRDefault="008A0BF8" w:rsidP="008A0BF8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7D7781">
        <w:rPr>
          <w:sz w:val="24"/>
          <w:szCs w:val="24"/>
        </w:rPr>
        <w:t>- účast na společenských akcích města Vrchlabí, reprezentační činnost města Vrchlabí</w:t>
      </w:r>
    </w:p>
    <w:p w:rsidR="008A0BF8" w:rsidRPr="007D7781" w:rsidRDefault="008A0BF8" w:rsidP="008A0BF8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7D7781">
        <w:rPr>
          <w:sz w:val="24"/>
          <w:szCs w:val="24"/>
        </w:rPr>
        <w:t xml:space="preserve">  v regionu i zahraničí</w:t>
      </w:r>
      <w:r w:rsidR="00D70939" w:rsidRPr="007D7781">
        <w:rPr>
          <w:sz w:val="24"/>
          <w:szCs w:val="24"/>
        </w:rPr>
        <w:t xml:space="preserve"> v oblasti sportu, tělovýchovy, tance, účastí na soutěžích společenských věd</w:t>
      </w:r>
    </w:p>
    <w:p w:rsidR="0005757D" w:rsidRPr="007D7781" w:rsidRDefault="0005757D" w:rsidP="008A0BF8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7D7781">
        <w:rPr>
          <w:sz w:val="24"/>
          <w:szCs w:val="24"/>
        </w:rPr>
        <w:t xml:space="preserve">- prezentační akce oddělení / </w:t>
      </w:r>
      <w:proofErr w:type="spellStart"/>
      <w:r w:rsidRPr="007D7781">
        <w:rPr>
          <w:sz w:val="24"/>
          <w:szCs w:val="24"/>
        </w:rPr>
        <w:t>merkuráček</w:t>
      </w:r>
      <w:proofErr w:type="spellEnd"/>
      <w:r w:rsidRPr="007D7781">
        <w:rPr>
          <w:sz w:val="24"/>
          <w:szCs w:val="24"/>
        </w:rPr>
        <w:t>-spolupráce se ŠKODA auto</w:t>
      </w:r>
      <w:r w:rsidR="00D70939" w:rsidRPr="007D7781">
        <w:rPr>
          <w:sz w:val="24"/>
          <w:szCs w:val="24"/>
        </w:rPr>
        <w:t xml:space="preserve"> </w:t>
      </w:r>
      <w:r w:rsidRPr="007D7781">
        <w:rPr>
          <w:sz w:val="24"/>
          <w:szCs w:val="24"/>
        </w:rPr>
        <w:t>/</w:t>
      </w:r>
    </w:p>
    <w:p w:rsidR="00FF609F" w:rsidRPr="007D7781" w:rsidRDefault="00FF609F" w:rsidP="008A0BF8">
      <w:pPr>
        <w:widowControl w:val="0"/>
        <w:suppressAutoHyphens/>
        <w:autoSpaceDE w:val="0"/>
        <w:autoSpaceDN w:val="0"/>
        <w:adjustRightInd w:val="0"/>
        <w:rPr>
          <w:sz w:val="24"/>
          <w:szCs w:val="24"/>
        </w:rPr>
      </w:pPr>
      <w:r w:rsidRPr="007D7781">
        <w:rPr>
          <w:sz w:val="24"/>
          <w:szCs w:val="24"/>
        </w:rPr>
        <w:t>- spoluprác</w:t>
      </w:r>
      <w:r w:rsidR="00086C36" w:rsidRPr="007D7781">
        <w:rPr>
          <w:sz w:val="24"/>
          <w:szCs w:val="24"/>
        </w:rPr>
        <w:t>e v rámci programů mikroregionu</w:t>
      </w:r>
    </w:p>
    <w:p w:rsidR="00B563E5" w:rsidRPr="007D7781" w:rsidRDefault="00B563E5" w:rsidP="008101EF">
      <w:pPr>
        <w:rPr>
          <w:b/>
          <w:i/>
          <w:sz w:val="24"/>
          <w:szCs w:val="24"/>
        </w:rPr>
      </w:pPr>
    </w:p>
    <w:p w:rsidR="008101EF" w:rsidRPr="007D7781" w:rsidRDefault="0005757D" w:rsidP="008101EF">
      <w:pPr>
        <w:rPr>
          <w:b/>
          <w:i/>
          <w:sz w:val="24"/>
          <w:szCs w:val="24"/>
        </w:rPr>
      </w:pPr>
      <w:r w:rsidRPr="007D7781">
        <w:rPr>
          <w:b/>
          <w:i/>
          <w:sz w:val="24"/>
          <w:szCs w:val="24"/>
        </w:rPr>
        <w:t xml:space="preserve">10/ Výsledky inspekční činnosti provedené Českou školní inspekcí </w:t>
      </w:r>
      <w:r w:rsidR="00C44F24" w:rsidRPr="007D7781">
        <w:rPr>
          <w:b/>
          <w:i/>
          <w:sz w:val="24"/>
          <w:szCs w:val="24"/>
        </w:rPr>
        <w:t>a jiných kontrol</w:t>
      </w:r>
    </w:p>
    <w:p w:rsidR="004C6C44" w:rsidRPr="007D7781" w:rsidRDefault="004C6C44" w:rsidP="008101EF">
      <w:pPr>
        <w:rPr>
          <w:b/>
          <w:i/>
          <w:sz w:val="24"/>
          <w:szCs w:val="24"/>
        </w:rPr>
      </w:pPr>
    </w:p>
    <w:p w:rsidR="00D05397" w:rsidRPr="007D7781" w:rsidRDefault="00E10E1A" w:rsidP="008101EF">
      <w:pPr>
        <w:rPr>
          <w:sz w:val="24"/>
          <w:szCs w:val="24"/>
        </w:rPr>
      </w:pPr>
      <w:r w:rsidRPr="007D7781">
        <w:rPr>
          <w:sz w:val="24"/>
          <w:szCs w:val="24"/>
        </w:rPr>
        <w:t>Ve školním roce 202</w:t>
      </w:r>
      <w:r w:rsidR="007D7781" w:rsidRPr="007D7781">
        <w:rPr>
          <w:sz w:val="24"/>
          <w:szCs w:val="24"/>
        </w:rPr>
        <w:t>3-2024</w:t>
      </w:r>
    </w:p>
    <w:p w:rsidR="00D05397" w:rsidRPr="007D7781" w:rsidRDefault="00D05397" w:rsidP="008101EF">
      <w:pPr>
        <w:rPr>
          <w:sz w:val="24"/>
          <w:szCs w:val="24"/>
        </w:rPr>
      </w:pPr>
      <w:r w:rsidRPr="007D7781">
        <w:rPr>
          <w:sz w:val="24"/>
          <w:szCs w:val="24"/>
        </w:rPr>
        <w:t xml:space="preserve">- </w:t>
      </w:r>
      <w:r w:rsidR="00BF5783" w:rsidRPr="007D7781">
        <w:rPr>
          <w:sz w:val="24"/>
          <w:szCs w:val="24"/>
        </w:rPr>
        <w:t xml:space="preserve">nebyla </w:t>
      </w:r>
      <w:r w:rsidR="0005757D" w:rsidRPr="007D7781">
        <w:rPr>
          <w:sz w:val="24"/>
          <w:szCs w:val="24"/>
        </w:rPr>
        <w:t>provedena inspekční činnost ČŠI</w:t>
      </w:r>
      <w:r w:rsidR="00E10E1A" w:rsidRPr="007D7781">
        <w:rPr>
          <w:sz w:val="24"/>
          <w:szCs w:val="24"/>
        </w:rPr>
        <w:t xml:space="preserve">, </w:t>
      </w:r>
    </w:p>
    <w:p w:rsidR="00FF609F" w:rsidRPr="007D7781" w:rsidRDefault="00D05397" w:rsidP="008101EF">
      <w:pPr>
        <w:rPr>
          <w:sz w:val="24"/>
          <w:szCs w:val="24"/>
        </w:rPr>
      </w:pPr>
      <w:r w:rsidRPr="007D7781">
        <w:rPr>
          <w:sz w:val="24"/>
          <w:szCs w:val="24"/>
        </w:rPr>
        <w:t xml:space="preserve">- </w:t>
      </w:r>
      <w:r w:rsidR="007D7781" w:rsidRPr="007D7781">
        <w:rPr>
          <w:sz w:val="24"/>
          <w:szCs w:val="24"/>
        </w:rPr>
        <w:t>ne</w:t>
      </w:r>
      <w:r w:rsidRPr="007D7781">
        <w:rPr>
          <w:sz w:val="24"/>
          <w:szCs w:val="24"/>
        </w:rPr>
        <w:t xml:space="preserve">byla provedena </w:t>
      </w:r>
      <w:r w:rsidR="00FF609F" w:rsidRPr="007D7781">
        <w:rPr>
          <w:sz w:val="24"/>
          <w:szCs w:val="24"/>
        </w:rPr>
        <w:t>Finanční kontrola MÚ Vrchlabí</w:t>
      </w:r>
    </w:p>
    <w:p w:rsidR="003C1B66" w:rsidRPr="007D7781" w:rsidRDefault="003C1B66" w:rsidP="00A80F65">
      <w:pPr>
        <w:pStyle w:val="Nadpis1"/>
        <w:rPr>
          <w:i/>
          <w:color w:val="auto"/>
          <w:szCs w:val="24"/>
        </w:rPr>
      </w:pPr>
    </w:p>
    <w:p w:rsidR="00D05397" w:rsidRPr="007D7781" w:rsidRDefault="00D05397" w:rsidP="00A80F65">
      <w:pPr>
        <w:pStyle w:val="Nadpis1"/>
        <w:rPr>
          <w:b/>
          <w:i/>
          <w:color w:val="auto"/>
          <w:szCs w:val="24"/>
        </w:rPr>
      </w:pPr>
    </w:p>
    <w:p w:rsidR="00A80F65" w:rsidRPr="007D7781" w:rsidRDefault="00A80F65" w:rsidP="00A80F65">
      <w:pPr>
        <w:pStyle w:val="Nadpis1"/>
        <w:rPr>
          <w:b/>
          <w:bCs/>
          <w:i/>
          <w:color w:val="auto"/>
          <w:szCs w:val="24"/>
        </w:rPr>
      </w:pPr>
      <w:r w:rsidRPr="007D7781">
        <w:rPr>
          <w:b/>
          <w:i/>
          <w:color w:val="auto"/>
          <w:szCs w:val="24"/>
        </w:rPr>
        <w:t>11/</w:t>
      </w:r>
      <w:hyperlink w:anchor="_top" w:history="1">
        <w:r w:rsidRPr="007D7781">
          <w:rPr>
            <w:rStyle w:val="Hypertextovodkaz"/>
            <w:b/>
            <w:bCs/>
            <w:i/>
            <w:color w:val="auto"/>
            <w:szCs w:val="24"/>
            <w:u w:val="none"/>
          </w:rPr>
          <w:t xml:space="preserve"> Výroční zpráva o hospodaření školy</w:t>
        </w:r>
      </w:hyperlink>
    </w:p>
    <w:p w:rsidR="004C6C44" w:rsidRPr="007D7781" w:rsidRDefault="004C6C44" w:rsidP="004C6C44"/>
    <w:p w:rsidR="00A80F65" w:rsidRPr="007D7781" w:rsidRDefault="00A80F65" w:rsidP="00A80F65">
      <w:pPr>
        <w:rPr>
          <w:sz w:val="24"/>
          <w:szCs w:val="24"/>
        </w:rPr>
      </w:pPr>
      <w:r w:rsidRPr="007D7781">
        <w:rPr>
          <w:sz w:val="24"/>
          <w:szCs w:val="24"/>
        </w:rPr>
        <w:t xml:space="preserve">Povinnost sestavovat tuto zprávu vyplývala ze zákona č. 564/1990 Sb., o státní správě a samosprávě ve školství, který byl zrušen školským zákonem č. 561/2004 Sb., k 31. 12. 2004.  Nadále tuto zprávu školy nesestavují. </w:t>
      </w:r>
    </w:p>
    <w:p w:rsidR="00D10E11" w:rsidRPr="00C04A2F" w:rsidRDefault="00D10E11" w:rsidP="00A80F65">
      <w:pPr>
        <w:rPr>
          <w:color w:val="FF0000"/>
          <w:sz w:val="24"/>
          <w:szCs w:val="24"/>
        </w:rPr>
      </w:pPr>
      <w:r w:rsidRPr="007D7781">
        <w:rPr>
          <w:sz w:val="24"/>
          <w:szCs w:val="24"/>
        </w:rPr>
        <w:t>DDM eviduje výsledky celoroční činnosti v rámci evaluace ve formě hodnocení jednotlivých oddělení v celkovém výstupu formy hodnocení výročním přehledem.</w:t>
      </w:r>
    </w:p>
    <w:p w:rsidR="00A80F65" w:rsidRPr="00C04A2F" w:rsidRDefault="00A80F65" w:rsidP="008101EF">
      <w:pPr>
        <w:rPr>
          <w:color w:val="FF0000"/>
          <w:sz w:val="24"/>
          <w:szCs w:val="24"/>
        </w:rPr>
      </w:pPr>
    </w:p>
    <w:p w:rsidR="00D05397" w:rsidRPr="00C04A2F" w:rsidRDefault="00D05397" w:rsidP="008101EF">
      <w:pPr>
        <w:rPr>
          <w:b/>
          <w:i/>
          <w:color w:val="FF0000"/>
          <w:sz w:val="24"/>
          <w:szCs w:val="24"/>
        </w:rPr>
      </w:pPr>
    </w:p>
    <w:p w:rsidR="008101EF" w:rsidRPr="009F4338" w:rsidRDefault="00A80F65" w:rsidP="008101EF">
      <w:pPr>
        <w:rPr>
          <w:b/>
          <w:sz w:val="24"/>
          <w:szCs w:val="24"/>
        </w:rPr>
      </w:pPr>
      <w:r w:rsidRPr="009F4338">
        <w:rPr>
          <w:b/>
          <w:i/>
          <w:sz w:val="24"/>
          <w:szCs w:val="24"/>
        </w:rPr>
        <w:t>12/ Údaje o předložených a školou realizovaných projektech financovaných z cizích zdrojů,</w:t>
      </w:r>
    </w:p>
    <w:p w:rsidR="00D70939" w:rsidRPr="009F4338" w:rsidRDefault="00DF2282" w:rsidP="00CC5EE1">
      <w:pPr>
        <w:pStyle w:val="normallevosede"/>
        <w:shd w:val="clear" w:color="auto" w:fill="FFFFFF"/>
        <w:tabs>
          <w:tab w:val="left" w:pos="1843"/>
        </w:tabs>
        <w:ind w:left="0"/>
        <w:jc w:val="both"/>
        <w:rPr>
          <w:rFonts w:ascii="Times New Roman" w:hAnsi="Times New Roman"/>
          <w:color w:val="auto"/>
        </w:rPr>
      </w:pPr>
      <w:r w:rsidRPr="009F4338">
        <w:rPr>
          <w:rFonts w:ascii="Times New Roman" w:hAnsi="Times New Roman"/>
          <w:color w:val="auto"/>
        </w:rPr>
        <w:t xml:space="preserve"> </w:t>
      </w:r>
      <w:r w:rsidR="006106CF" w:rsidRPr="009F4338">
        <w:rPr>
          <w:rFonts w:ascii="Times New Roman" w:hAnsi="Times New Roman"/>
          <w:color w:val="auto"/>
        </w:rPr>
        <w:t xml:space="preserve"> </w:t>
      </w:r>
      <w:r w:rsidR="001416EB" w:rsidRPr="009F4338">
        <w:rPr>
          <w:rFonts w:ascii="Times New Roman" w:hAnsi="Times New Roman"/>
          <w:color w:val="auto"/>
        </w:rPr>
        <w:t xml:space="preserve">   </w:t>
      </w:r>
      <w:r w:rsidR="009F4338" w:rsidRPr="009F4338">
        <w:rPr>
          <w:rFonts w:ascii="Times New Roman" w:hAnsi="Times New Roman"/>
          <w:color w:val="auto"/>
        </w:rPr>
        <w:t xml:space="preserve">73117 </w:t>
      </w:r>
      <w:proofErr w:type="gramStart"/>
      <w:r w:rsidR="00D70939" w:rsidRPr="009F4338">
        <w:rPr>
          <w:rFonts w:ascii="Times New Roman" w:hAnsi="Times New Roman"/>
          <w:color w:val="auto"/>
        </w:rPr>
        <w:t xml:space="preserve">Kč </w:t>
      </w:r>
      <w:r w:rsidR="001416EB" w:rsidRPr="009F4338">
        <w:rPr>
          <w:rFonts w:ascii="Times New Roman" w:hAnsi="Times New Roman"/>
          <w:color w:val="auto"/>
        </w:rPr>
        <w:t xml:space="preserve"> </w:t>
      </w:r>
      <w:r w:rsidR="00D70939" w:rsidRPr="009F4338">
        <w:rPr>
          <w:rFonts w:ascii="Times New Roman" w:hAnsi="Times New Roman"/>
          <w:color w:val="auto"/>
        </w:rPr>
        <w:t>Dot</w:t>
      </w:r>
      <w:r w:rsidR="008D411E" w:rsidRPr="009F4338">
        <w:rPr>
          <w:rFonts w:ascii="Times New Roman" w:hAnsi="Times New Roman"/>
          <w:color w:val="auto"/>
        </w:rPr>
        <w:t>ačn</w:t>
      </w:r>
      <w:r w:rsidR="00CC5EE1" w:rsidRPr="009F4338">
        <w:rPr>
          <w:rFonts w:ascii="Times New Roman" w:hAnsi="Times New Roman"/>
          <w:color w:val="auto"/>
        </w:rPr>
        <w:t>í</w:t>
      </w:r>
      <w:proofErr w:type="gramEnd"/>
      <w:r w:rsidR="00CC5EE1" w:rsidRPr="009F4338">
        <w:rPr>
          <w:rFonts w:ascii="Times New Roman" w:hAnsi="Times New Roman"/>
          <w:color w:val="auto"/>
        </w:rPr>
        <w:t xml:space="preserve"> program města Vrchlabí 202</w:t>
      </w:r>
      <w:r w:rsidR="007D7781" w:rsidRPr="009F4338">
        <w:rPr>
          <w:rFonts w:ascii="Times New Roman" w:hAnsi="Times New Roman"/>
          <w:color w:val="auto"/>
        </w:rPr>
        <w:t>3-24</w:t>
      </w:r>
    </w:p>
    <w:p w:rsidR="00E10E1A" w:rsidRPr="009F4338" w:rsidRDefault="00025A7C" w:rsidP="00E10E1A">
      <w:pPr>
        <w:pStyle w:val="normallevosede"/>
        <w:shd w:val="clear" w:color="auto" w:fill="FFFFFF"/>
        <w:jc w:val="both"/>
        <w:rPr>
          <w:rFonts w:ascii="Times New Roman" w:hAnsi="Times New Roman"/>
          <w:color w:val="auto"/>
        </w:rPr>
      </w:pPr>
      <w:r w:rsidRPr="009F4338">
        <w:rPr>
          <w:rFonts w:ascii="Times New Roman" w:hAnsi="Times New Roman"/>
          <w:color w:val="auto"/>
        </w:rPr>
        <w:t>Granty Města</w:t>
      </w:r>
      <w:r w:rsidR="00CC5EE1" w:rsidRPr="009F4338">
        <w:rPr>
          <w:rFonts w:ascii="Times New Roman" w:hAnsi="Times New Roman"/>
          <w:color w:val="auto"/>
        </w:rPr>
        <w:tab/>
      </w:r>
      <w:r w:rsidRPr="009F4338">
        <w:rPr>
          <w:rFonts w:ascii="Times New Roman" w:hAnsi="Times New Roman"/>
          <w:color w:val="auto"/>
        </w:rPr>
        <w:t>Vrchlabí</w:t>
      </w:r>
    </w:p>
    <w:p w:rsidR="00CC5EE1" w:rsidRPr="009F4338" w:rsidRDefault="00E10E1A" w:rsidP="00E10E1A">
      <w:pPr>
        <w:pStyle w:val="normallevosede"/>
        <w:shd w:val="clear" w:color="auto" w:fill="FFFFFF"/>
        <w:jc w:val="both"/>
        <w:rPr>
          <w:rFonts w:ascii="Times New Roman" w:hAnsi="Times New Roman"/>
          <w:color w:val="auto"/>
        </w:rPr>
      </w:pPr>
      <w:r w:rsidRPr="009F4338">
        <w:rPr>
          <w:rFonts w:ascii="Times New Roman" w:hAnsi="Times New Roman"/>
          <w:color w:val="auto"/>
        </w:rPr>
        <w:t xml:space="preserve">    </w:t>
      </w:r>
      <w:r w:rsidR="00CC5EE1" w:rsidRPr="009F4338">
        <w:rPr>
          <w:rFonts w:ascii="Times New Roman" w:hAnsi="Times New Roman"/>
          <w:color w:val="auto"/>
        </w:rPr>
        <w:t>20 000Kč  Krakonošova 100, Dětský den</w:t>
      </w:r>
    </w:p>
    <w:p w:rsidR="00CC5EE1" w:rsidRPr="009F4338" w:rsidRDefault="00E10E1A" w:rsidP="00CC5EE1">
      <w:pPr>
        <w:pStyle w:val="normallevosede"/>
        <w:shd w:val="clear" w:color="auto" w:fill="FFFFFF"/>
        <w:tabs>
          <w:tab w:val="left" w:pos="6120"/>
        </w:tabs>
        <w:ind w:left="0"/>
        <w:jc w:val="both"/>
        <w:rPr>
          <w:rFonts w:ascii="Times New Roman" w:hAnsi="Times New Roman"/>
          <w:color w:val="auto"/>
        </w:rPr>
      </w:pPr>
      <w:r w:rsidRPr="009F4338">
        <w:rPr>
          <w:rFonts w:ascii="Times New Roman" w:hAnsi="Times New Roman"/>
          <w:color w:val="auto"/>
        </w:rPr>
        <w:t xml:space="preserve">       </w:t>
      </w:r>
      <w:r w:rsidR="00CC5EE1" w:rsidRPr="009F4338">
        <w:rPr>
          <w:rFonts w:ascii="Times New Roman" w:hAnsi="Times New Roman"/>
          <w:color w:val="auto"/>
        </w:rPr>
        <w:t xml:space="preserve">5 000Kč </w:t>
      </w:r>
      <w:r w:rsidRPr="009F4338">
        <w:rPr>
          <w:rFonts w:ascii="Times New Roman" w:hAnsi="Times New Roman"/>
          <w:color w:val="auto"/>
        </w:rPr>
        <w:t xml:space="preserve"> </w:t>
      </w:r>
      <w:r w:rsidR="00CC5EE1" w:rsidRPr="009F4338">
        <w:rPr>
          <w:rFonts w:ascii="Times New Roman" w:hAnsi="Times New Roman"/>
          <w:color w:val="auto"/>
        </w:rPr>
        <w:t>Mikulášská nadílka</w:t>
      </w:r>
    </w:p>
    <w:p w:rsidR="00CC5EE1" w:rsidRPr="009F4338" w:rsidRDefault="00E10E1A" w:rsidP="00CC5EE1">
      <w:pPr>
        <w:pStyle w:val="normallevosede"/>
        <w:shd w:val="clear" w:color="auto" w:fill="FFFFFF"/>
        <w:tabs>
          <w:tab w:val="left" w:pos="6120"/>
        </w:tabs>
        <w:ind w:left="0"/>
        <w:jc w:val="both"/>
        <w:rPr>
          <w:rFonts w:ascii="Times New Roman" w:hAnsi="Times New Roman"/>
          <w:color w:val="auto"/>
        </w:rPr>
      </w:pPr>
      <w:r w:rsidRPr="009F4338">
        <w:rPr>
          <w:rFonts w:ascii="Times New Roman" w:hAnsi="Times New Roman"/>
          <w:color w:val="auto"/>
        </w:rPr>
        <w:t xml:space="preserve">     </w:t>
      </w:r>
      <w:r w:rsidR="00CC5EE1" w:rsidRPr="009F4338">
        <w:rPr>
          <w:rFonts w:ascii="Times New Roman" w:hAnsi="Times New Roman"/>
          <w:color w:val="auto"/>
        </w:rPr>
        <w:t>20 000Kč  Taneční soutěže Oliver</w:t>
      </w:r>
    </w:p>
    <w:p w:rsidR="00CC5EE1" w:rsidRPr="009F4338" w:rsidRDefault="00E10E1A" w:rsidP="00CC5EE1">
      <w:pPr>
        <w:pStyle w:val="normallevosede"/>
        <w:shd w:val="clear" w:color="auto" w:fill="FFFFFF"/>
        <w:tabs>
          <w:tab w:val="left" w:pos="6120"/>
        </w:tabs>
        <w:ind w:left="0"/>
        <w:jc w:val="both"/>
        <w:rPr>
          <w:rFonts w:ascii="Times New Roman" w:hAnsi="Times New Roman"/>
          <w:color w:val="auto"/>
        </w:rPr>
      </w:pPr>
      <w:r w:rsidRPr="009F4338">
        <w:rPr>
          <w:rFonts w:ascii="Times New Roman" w:hAnsi="Times New Roman"/>
          <w:color w:val="auto"/>
        </w:rPr>
        <w:t xml:space="preserve">     </w:t>
      </w:r>
      <w:r w:rsidR="00CC5EE1" w:rsidRPr="009F4338">
        <w:rPr>
          <w:rFonts w:ascii="Times New Roman" w:hAnsi="Times New Roman"/>
          <w:color w:val="auto"/>
        </w:rPr>
        <w:t>10 000Kč  Sportovní soutěže</w:t>
      </w:r>
    </w:p>
    <w:p w:rsidR="00D05397" w:rsidRPr="009F4338" w:rsidRDefault="00D05397" w:rsidP="00CC5EE1">
      <w:pPr>
        <w:pStyle w:val="normallevosede"/>
        <w:shd w:val="clear" w:color="auto" w:fill="FFFFFF"/>
        <w:tabs>
          <w:tab w:val="left" w:pos="6120"/>
        </w:tabs>
        <w:ind w:left="0"/>
        <w:jc w:val="both"/>
        <w:rPr>
          <w:rFonts w:ascii="Times New Roman" w:hAnsi="Times New Roman"/>
          <w:color w:val="auto"/>
        </w:rPr>
      </w:pPr>
      <w:r w:rsidRPr="009F4338">
        <w:rPr>
          <w:rFonts w:ascii="Times New Roman" w:hAnsi="Times New Roman"/>
          <w:color w:val="auto"/>
        </w:rPr>
        <w:t xml:space="preserve">                       </w:t>
      </w:r>
      <w:proofErr w:type="gramStart"/>
      <w:r w:rsidRPr="009F4338">
        <w:rPr>
          <w:rFonts w:ascii="Times New Roman" w:hAnsi="Times New Roman"/>
          <w:color w:val="auto"/>
        </w:rPr>
        <w:t>Šablony  JAK</w:t>
      </w:r>
      <w:proofErr w:type="gramEnd"/>
      <w:r w:rsidRPr="009F4338">
        <w:rPr>
          <w:rFonts w:ascii="Times New Roman" w:hAnsi="Times New Roman"/>
          <w:color w:val="auto"/>
        </w:rPr>
        <w:t xml:space="preserve"> 2022-2025</w:t>
      </w:r>
    </w:p>
    <w:p w:rsidR="00413228" w:rsidRPr="009F4338" w:rsidRDefault="00E10E1A" w:rsidP="004B66A1">
      <w:pPr>
        <w:pStyle w:val="normallevosede"/>
        <w:shd w:val="clear" w:color="auto" w:fill="FFFFFF"/>
        <w:tabs>
          <w:tab w:val="left" w:pos="6120"/>
        </w:tabs>
        <w:ind w:left="0"/>
        <w:jc w:val="both"/>
        <w:rPr>
          <w:rFonts w:ascii="Times New Roman" w:hAnsi="Times New Roman"/>
          <w:color w:val="auto"/>
        </w:rPr>
      </w:pPr>
      <w:r w:rsidRPr="009F4338">
        <w:rPr>
          <w:rFonts w:ascii="Times New Roman" w:hAnsi="Times New Roman"/>
          <w:color w:val="auto"/>
        </w:rPr>
        <w:t xml:space="preserve">       </w:t>
      </w:r>
      <w:r w:rsidR="00A22182" w:rsidRPr="009F4338">
        <w:rPr>
          <w:rFonts w:ascii="Times New Roman" w:hAnsi="Times New Roman"/>
          <w:color w:val="auto"/>
        </w:rPr>
        <w:t>3</w:t>
      </w:r>
      <w:r w:rsidR="00CC5EE1" w:rsidRPr="009F4338">
        <w:rPr>
          <w:rFonts w:ascii="Times New Roman" w:hAnsi="Times New Roman"/>
          <w:color w:val="auto"/>
        </w:rPr>
        <w:t xml:space="preserve"> </w:t>
      </w:r>
      <w:r w:rsidR="00A22182" w:rsidRPr="009F4338">
        <w:rPr>
          <w:rFonts w:ascii="Times New Roman" w:hAnsi="Times New Roman"/>
          <w:color w:val="auto"/>
        </w:rPr>
        <w:t>00</w:t>
      </w:r>
      <w:r w:rsidR="00324CC9" w:rsidRPr="009F4338">
        <w:rPr>
          <w:rFonts w:ascii="Times New Roman" w:hAnsi="Times New Roman"/>
          <w:color w:val="auto"/>
        </w:rPr>
        <w:t>0Kč</w:t>
      </w:r>
      <w:r w:rsidR="00A22182" w:rsidRPr="009F4338">
        <w:rPr>
          <w:rFonts w:ascii="Times New Roman" w:hAnsi="Times New Roman"/>
          <w:color w:val="auto"/>
        </w:rPr>
        <w:t xml:space="preserve"> </w:t>
      </w:r>
      <w:r w:rsidR="00CC5EE1" w:rsidRPr="009F4338">
        <w:rPr>
          <w:rFonts w:ascii="Times New Roman" w:hAnsi="Times New Roman"/>
          <w:color w:val="auto"/>
        </w:rPr>
        <w:t xml:space="preserve"> </w:t>
      </w:r>
      <w:r w:rsidR="00324CC9" w:rsidRPr="009F4338">
        <w:rPr>
          <w:rFonts w:ascii="Times New Roman" w:hAnsi="Times New Roman"/>
          <w:color w:val="auto"/>
        </w:rPr>
        <w:t>Město Špin</w:t>
      </w:r>
      <w:r w:rsidR="00025A7C" w:rsidRPr="009F4338">
        <w:rPr>
          <w:rFonts w:ascii="Times New Roman" w:hAnsi="Times New Roman"/>
          <w:color w:val="auto"/>
        </w:rPr>
        <w:t>d</w:t>
      </w:r>
      <w:r w:rsidR="00324CC9" w:rsidRPr="009F4338">
        <w:rPr>
          <w:rFonts w:ascii="Times New Roman" w:hAnsi="Times New Roman"/>
          <w:color w:val="auto"/>
        </w:rPr>
        <w:t>lerův Mlýn</w:t>
      </w:r>
    </w:p>
    <w:p w:rsidR="00275271" w:rsidRPr="009F4338" w:rsidRDefault="00A22182" w:rsidP="004B66A1">
      <w:pPr>
        <w:pStyle w:val="normallevosede"/>
        <w:shd w:val="clear" w:color="auto" w:fill="FFFFFF"/>
        <w:tabs>
          <w:tab w:val="left" w:pos="6120"/>
        </w:tabs>
        <w:ind w:left="0"/>
        <w:jc w:val="both"/>
        <w:rPr>
          <w:rFonts w:ascii="Times New Roman" w:hAnsi="Times New Roman"/>
          <w:color w:val="auto"/>
        </w:rPr>
      </w:pPr>
      <w:r w:rsidRPr="009F4338">
        <w:rPr>
          <w:rFonts w:ascii="Times New Roman" w:hAnsi="Times New Roman"/>
          <w:color w:val="auto"/>
        </w:rPr>
        <w:t xml:space="preserve">  </w:t>
      </w:r>
      <w:r w:rsidR="00DF2282" w:rsidRPr="009F4338">
        <w:rPr>
          <w:rFonts w:ascii="Times New Roman" w:hAnsi="Times New Roman"/>
          <w:color w:val="auto"/>
        </w:rPr>
        <w:t xml:space="preserve"> </w:t>
      </w:r>
      <w:r w:rsidR="00FB229B" w:rsidRPr="009F4338">
        <w:rPr>
          <w:rFonts w:ascii="Times New Roman" w:hAnsi="Times New Roman"/>
          <w:color w:val="auto"/>
        </w:rPr>
        <w:t xml:space="preserve">120 </w:t>
      </w:r>
      <w:r w:rsidR="00275271" w:rsidRPr="009F4338">
        <w:rPr>
          <w:rFonts w:ascii="Times New Roman" w:hAnsi="Times New Roman"/>
          <w:color w:val="auto"/>
        </w:rPr>
        <w:t>000Kč</w:t>
      </w:r>
      <w:r w:rsidRPr="009F4338">
        <w:rPr>
          <w:rFonts w:ascii="Times New Roman" w:hAnsi="Times New Roman"/>
          <w:color w:val="auto"/>
        </w:rPr>
        <w:t xml:space="preserve"> </w:t>
      </w:r>
      <w:r w:rsidR="00275271" w:rsidRPr="009F4338">
        <w:rPr>
          <w:rFonts w:ascii="Times New Roman" w:hAnsi="Times New Roman"/>
          <w:color w:val="auto"/>
        </w:rPr>
        <w:t xml:space="preserve"> Auto Škoda</w:t>
      </w:r>
      <w:r w:rsidRPr="009F4338">
        <w:rPr>
          <w:rFonts w:ascii="Times New Roman" w:hAnsi="Times New Roman"/>
          <w:color w:val="auto"/>
        </w:rPr>
        <w:t>-Společně pro UK</w:t>
      </w:r>
    </w:p>
    <w:p w:rsidR="00324CC9" w:rsidRPr="009F4338" w:rsidRDefault="00FB229B" w:rsidP="004B66A1">
      <w:pPr>
        <w:pStyle w:val="normallevosede"/>
        <w:shd w:val="clear" w:color="auto" w:fill="FFFFFF"/>
        <w:tabs>
          <w:tab w:val="left" w:pos="6120"/>
        </w:tabs>
        <w:ind w:left="0"/>
        <w:jc w:val="both"/>
        <w:rPr>
          <w:rFonts w:ascii="Times New Roman" w:hAnsi="Times New Roman"/>
          <w:color w:val="auto"/>
        </w:rPr>
      </w:pPr>
      <w:r w:rsidRPr="009F4338">
        <w:rPr>
          <w:rFonts w:ascii="Times New Roman" w:hAnsi="Times New Roman"/>
          <w:color w:val="auto"/>
        </w:rPr>
        <w:t xml:space="preserve">   </w:t>
      </w:r>
      <w:r w:rsidR="00A22182" w:rsidRPr="009F4338">
        <w:rPr>
          <w:rFonts w:ascii="Times New Roman" w:hAnsi="Times New Roman"/>
          <w:color w:val="auto"/>
        </w:rPr>
        <w:t xml:space="preserve">  </w:t>
      </w:r>
      <w:r w:rsidR="00C5503B" w:rsidRPr="009F4338">
        <w:rPr>
          <w:rFonts w:ascii="Times New Roman" w:hAnsi="Times New Roman"/>
          <w:color w:val="auto"/>
        </w:rPr>
        <w:t>1</w:t>
      </w:r>
      <w:r w:rsidR="001416EB" w:rsidRPr="009F4338">
        <w:rPr>
          <w:rFonts w:ascii="Times New Roman" w:hAnsi="Times New Roman"/>
          <w:color w:val="auto"/>
        </w:rPr>
        <w:t>0</w:t>
      </w:r>
      <w:r w:rsidRPr="009F4338">
        <w:rPr>
          <w:rFonts w:ascii="Times New Roman" w:hAnsi="Times New Roman"/>
          <w:color w:val="auto"/>
        </w:rPr>
        <w:t> </w:t>
      </w:r>
      <w:r w:rsidR="00C5503B" w:rsidRPr="009F4338">
        <w:rPr>
          <w:rFonts w:ascii="Times New Roman" w:hAnsi="Times New Roman"/>
          <w:color w:val="auto"/>
        </w:rPr>
        <w:t>00</w:t>
      </w:r>
      <w:r w:rsidRPr="009F4338">
        <w:rPr>
          <w:rFonts w:ascii="Times New Roman" w:hAnsi="Times New Roman"/>
          <w:color w:val="auto"/>
        </w:rPr>
        <w:t>0</w:t>
      </w:r>
      <w:r w:rsidR="00C5503B" w:rsidRPr="009F4338">
        <w:rPr>
          <w:rFonts w:ascii="Times New Roman" w:hAnsi="Times New Roman"/>
          <w:color w:val="auto"/>
        </w:rPr>
        <w:t xml:space="preserve">Kč </w:t>
      </w:r>
      <w:r w:rsidR="00A22182" w:rsidRPr="009F4338">
        <w:rPr>
          <w:rFonts w:ascii="Times New Roman" w:hAnsi="Times New Roman"/>
          <w:color w:val="auto"/>
        </w:rPr>
        <w:t xml:space="preserve"> </w:t>
      </w:r>
      <w:r w:rsidR="00C5503B" w:rsidRPr="009F4338">
        <w:rPr>
          <w:rFonts w:ascii="Times New Roman" w:hAnsi="Times New Roman"/>
          <w:color w:val="auto"/>
        </w:rPr>
        <w:t>KHK tábory</w:t>
      </w:r>
    </w:p>
    <w:p w:rsidR="00A22182" w:rsidRPr="009F4338" w:rsidRDefault="001416EB" w:rsidP="004B66A1">
      <w:pPr>
        <w:pStyle w:val="normallevosede"/>
        <w:shd w:val="clear" w:color="auto" w:fill="FFFFFF"/>
        <w:tabs>
          <w:tab w:val="left" w:pos="6120"/>
        </w:tabs>
        <w:ind w:left="0"/>
        <w:jc w:val="both"/>
        <w:rPr>
          <w:rFonts w:ascii="Times New Roman" w:hAnsi="Times New Roman"/>
          <w:color w:val="auto"/>
        </w:rPr>
      </w:pPr>
      <w:r w:rsidRPr="009F4338">
        <w:rPr>
          <w:rFonts w:ascii="Times New Roman" w:hAnsi="Times New Roman"/>
          <w:color w:val="auto"/>
        </w:rPr>
        <w:t xml:space="preserve">       2</w:t>
      </w:r>
      <w:r w:rsidR="00A22182" w:rsidRPr="009F4338">
        <w:rPr>
          <w:rFonts w:ascii="Times New Roman" w:hAnsi="Times New Roman"/>
          <w:color w:val="auto"/>
        </w:rPr>
        <w:t xml:space="preserve"> 000Kč  Obec Víchová</w:t>
      </w:r>
    </w:p>
    <w:p w:rsidR="00FB229B" w:rsidRPr="009F4338" w:rsidRDefault="001416EB" w:rsidP="004B66A1">
      <w:pPr>
        <w:pStyle w:val="normallevosede"/>
        <w:shd w:val="clear" w:color="auto" w:fill="FFFFFF"/>
        <w:tabs>
          <w:tab w:val="left" w:pos="6120"/>
        </w:tabs>
        <w:ind w:left="0"/>
        <w:jc w:val="both"/>
        <w:rPr>
          <w:rFonts w:ascii="Times New Roman" w:hAnsi="Times New Roman"/>
          <w:color w:val="auto"/>
        </w:rPr>
      </w:pPr>
      <w:r w:rsidRPr="009F4338">
        <w:rPr>
          <w:rFonts w:ascii="Times New Roman" w:hAnsi="Times New Roman"/>
          <w:color w:val="auto"/>
        </w:rPr>
        <w:t xml:space="preserve">       3 000Kč  </w:t>
      </w:r>
      <w:proofErr w:type="spellStart"/>
      <w:r w:rsidRPr="009F4338">
        <w:rPr>
          <w:rFonts w:ascii="Times New Roman" w:hAnsi="Times New Roman"/>
          <w:color w:val="auto"/>
        </w:rPr>
        <w:t>MariusPedersen</w:t>
      </w:r>
      <w:proofErr w:type="spellEnd"/>
    </w:p>
    <w:p w:rsidR="00E2778C" w:rsidRPr="00C04A2F" w:rsidRDefault="00E2778C" w:rsidP="00C772DB">
      <w:pPr>
        <w:rPr>
          <w:b/>
          <w:i/>
          <w:color w:val="FF0000"/>
          <w:sz w:val="24"/>
          <w:szCs w:val="24"/>
        </w:rPr>
      </w:pPr>
    </w:p>
    <w:p w:rsidR="00C772DB" w:rsidRPr="009F4338" w:rsidRDefault="006D0F92" w:rsidP="00C772DB">
      <w:pPr>
        <w:rPr>
          <w:b/>
          <w:i/>
          <w:sz w:val="24"/>
          <w:szCs w:val="24"/>
        </w:rPr>
      </w:pPr>
      <w:r w:rsidRPr="009F4338">
        <w:rPr>
          <w:noProof/>
        </w:rPr>
        <w:pict>
          <v:shape id="_x0000_s1073" type="#_x0000_t75" style="position:absolute;margin-left:390.9pt;margin-top:8.85pt;width:81.4pt;height:108.65pt;z-index:1">
            <v:imagedata r:id="rId23" o:title="IMG-20230922-WA0019"/>
            <w10:wrap type="square"/>
          </v:shape>
        </w:pict>
      </w:r>
      <w:r w:rsidR="009F4338" w:rsidRPr="009F4338">
        <w:rPr>
          <w:noProof/>
        </w:rPr>
        <w:pict>
          <v:shape id="_x0000_s1074" type="#_x0000_t75" style="position:absolute;margin-left:301.85pt;margin-top:9.6pt;width:79.9pt;height:106.5pt;z-index:2">
            <v:imagedata r:id="rId24" o:title="20230913_091809"/>
            <w10:wrap type="square"/>
          </v:shape>
        </w:pict>
      </w:r>
      <w:r w:rsidR="00C44F24" w:rsidRPr="009F4338">
        <w:rPr>
          <w:b/>
          <w:i/>
          <w:sz w:val="24"/>
          <w:szCs w:val="24"/>
        </w:rPr>
        <w:t>13/</w:t>
      </w:r>
      <w:r w:rsidR="00C772DB" w:rsidRPr="009F4338">
        <w:rPr>
          <w:b/>
          <w:i/>
          <w:sz w:val="24"/>
          <w:szCs w:val="24"/>
        </w:rPr>
        <w:t xml:space="preserve"> Materiálně technické zabezpečení</w:t>
      </w:r>
    </w:p>
    <w:p w:rsidR="009C7CB8" w:rsidRPr="009F4338" w:rsidRDefault="00B563E5" w:rsidP="003359DC">
      <w:pPr>
        <w:rPr>
          <w:b/>
          <w:sz w:val="24"/>
          <w:szCs w:val="24"/>
        </w:rPr>
      </w:pPr>
      <w:r w:rsidRPr="009F4338">
        <w:rPr>
          <w:b/>
          <w:sz w:val="24"/>
          <w:szCs w:val="24"/>
        </w:rPr>
        <w:lastRenderedPageBreak/>
        <w:t>Renovace domeček</w:t>
      </w:r>
    </w:p>
    <w:p w:rsidR="00C60D36" w:rsidRPr="009F4338" w:rsidRDefault="00B563E5" w:rsidP="003359DC">
      <w:pPr>
        <w:rPr>
          <w:b/>
          <w:sz w:val="24"/>
          <w:szCs w:val="24"/>
        </w:rPr>
      </w:pPr>
      <w:r w:rsidRPr="009F4338">
        <w:rPr>
          <w:b/>
          <w:sz w:val="24"/>
          <w:szCs w:val="24"/>
        </w:rPr>
        <w:t>- plynový kotel, výměna radiátorů a rozvodů</w:t>
      </w:r>
    </w:p>
    <w:p w:rsidR="009C7CB8" w:rsidRPr="009F4338" w:rsidRDefault="009C7CB8" w:rsidP="003359DC">
      <w:pPr>
        <w:rPr>
          <w:b/>
          <w:sz w:val="24"/>
          <w:szCs w:val="24"/>
        </w:rPr>
      </w:pPr>
      <w:r w:rsidRPr="009F4338">
        <w:rPr>
          <w:b/>
          <w:sz w:val="24"/>
          <w:szCs w:val="24"/>
        </w:rPr>
        <w:t>Září 2023</w:t>
      </w:r>
    </w:p>
    <w:p w:rsidR="009C7CB8" w:rsidRPr="00C04A2F" w:rsidRDefault="009C7CB8" w:rsidP="003359DC">
      <w:pPr>
        <w:rPr>
          <w:b/>
          <w:color w:val="FF0000"/>
          <w:sz w:val="24"/>
          <w:szCs w:val="24"/>
        </w:rPr>
      </w:pPr>
    </w:p>
    <w:p w:rsidR="00DE4A2B" w:rsidRPr="00C04A2F" w:rsidRDefault="00DE4A2B" w:rsidP="009C7CB8">
      <w:pPr>
        <w:rPr>
          <w:b/>
          <w:color w:val="FF0000"/>
          <w:sz w:val="24"/>
          <w:szCs w:val="24"/>
        </w:rPr>
      </w:pPr>
    </w:p>
    <w:p w:rsidR="00D453DA" w:rsidRPr="00C04A2F" w:rsidRDefault="00D453DA" w:rsidP="009C7CB8">
      <w:pPr>
        <w:rPr>
          <w:b/>
          <w:color w:val="FF0000"/>
          <w:sz w:val="24"/>
          <w:szCs w:val="24"/>
        </w:rPr>
      </w:pPr>
    </w:p>
    <w:p w:rsidR="007D7781" w:rsidRDefault="007D7781" w:rsidP="009C7CB8">
      <w:pPr>
        <w:rPr>
          <w:b/>
          <w:color w:val="FF0000"/>
          <w:sz w:val="24"/>
          <w:szCs w:val="24"/>
        </w:rPr>
      </w:pPr>
    </w:p>
    <w:p w:rsidR="007D7781" w:rsidRDefault="007D7781" w:rsidP="009C7CB8">
      <w:pPr>
        <w:rPr>
          <w:b/>
          <w:color w:val="FF0000"/>
          <w:sz w:val="24"/>
          <w:szCs w:val="24"/>
        </w:rPr>
      </w:pPr>
    </w:p>
    <w:p w:rsidR="007D7781" w:rsidRDefault="006D0F92" w:rsidP="009C7CB8">
      <w:pPr>
        <w:rPr>
          <w:b/>
          <w:color w:val="FF0000"/>
          <w:sz w:val="24"/>
          <w:szCs w:val="24"/>
        </w:rPr>
      </w:pPr>
      <w:r>
        <w:rPr>
          <w:noProof/>
        </w:rPr>
        <w:pict>
          <v:shape id="_x0000_s1099" type="#_x0000_t75" style="position:absolute;margin-left:298.35pt;margin-top:4.8pt;width:172.55pt;height:172.55pt;z-index:9;mso-position-horizontal-relative:text;mso-position-vertical-relative:text">
            <v:imagedata r:id="rId25" o:title="20240924_060526"/>
            <w10:wrap type="square"/>
          </v:shape>
        </w:pict>
      </w:r>
    </w:p>
    <w:p w:rsidR="009C7CB8" w:rsidRPr="006D0F92" w:rsidRDefault="009C7CB8" w:rsidP="009C7CB8">
      <w:pPr>
        <w:rPr>
          <w:b/>
          <w:sz w:val="24"/>
          <w:szCs w:val="24"/>
        </w:rPr>
      </w:pPr>
      <w:r w:rsidRPr="006D0F92">
        <w:rPr>
          <w:b/>
          <w:sz w:val="24"/>
          <w:szCs w:val="24"/>
        </w:rPr>
        <w:t>Renovace koupena domeček</w:t>
      </w:r>
    </w:p>
    <w:p w:rsidR="009C7CB8" w:rsidRPr="006D0F92" w:rsidRDefault="009F4338" w:rsidP="009C7CB8">
      <w:pPr>
        <w:rPr>
          <w:b/>
          <w:sz w:val="24"/>
          <w:szCs w:val="24"/>
        </w:rPr>
      </w:pPr>
      <w:proofErr w:type="gramStart"/>
      <w:r w:rsidRPr="006D0F92">
        <w:rPr>
          <w:b/>
          <w:sz w:val="24"/>
          <w:szCs w:val="24"/>
        </w:rPr>
        <w:t xml:space="preserve">Červen </w:t>
      </w:r>
      <w:r w:rsidR="006D0F92">
        <w:rPr>
          <w:b/>
          <w:sz w:val="24"/>
          <w:szCs w:val="24"/>
        </w:rPr>
        <w:t xml:space="preserve"> 2024</w:t>
      </w:r>
      <w:proofErr w:type="gramEnd"/>
    </w:p>
    <w:p w:rsidR="009C7CB8" w:rsidRPr="00C04A2F" w:rsidRDefault="009C7CB8" w:rsidP="003359DC">
      <w:pPr>
        <w:rPr>
          <w:b/>
          <w:color w:val="FF0000"/>
          <w:sz w:val="24"/>
          <w:szCs w:val="24"/>
        </w:rPr>
      </w:pPr>
    </w:p>
    <w:p w:rsidR="00DE4A2B" w:rsidRPr="00C04A2F" w:rsidRDefault="00DE4A2B" w:rsidP="003359DC">
      <w:pPr>
        <w:rPr>
          <w:b/>
          <w:color w:val="FF0000"/>
          <w:sz w:val="24"/>
          <w:szCs w:val="24"/>
        </w:rPr>
      </w:pPr>
    </w:p>
    <w:p w:rsidR="001416EB" w:rsidRPr="00C04A2F" w:rsidRDefault="001416EB" w:rsidP="009F4338">
      <w:pPr>
        <w:jc w:val="center"/>
        <w:rPr>
          <w:b/>
          <w:color w:val="FF0000"/>
          <w:sz w:val="24"/>
          <w:szCs w:val="24"/>
        </w:rPr>
      </w:pPr>
    </w:p>
    <w:p w:rsidR="001416EB" w:rsidRPr="00C04A2F" w:rsidRDefault="001416EB" w:rsidP="003359DC">
      <w:pPr>
        <w:rPr>
          <w:b/>
          <w:color w:val="FF0000"/>
          <w:sz w:val="24"/>
          <w:szCs w:val="24"/>
        </w:rPr>
      </w:pPr>
    </w:p>
    <w:p w:rsidR="00B563E5" w:rsidRPr="009F4338" w:rsidRDefault="00B563E5" w:rsidP="003359DC">
      <w:pPr>
        <w:rPr>
          <w:b/>
          <w:sz w:val="24"/>
          <w:szCs w:val="24"/>
        </w:rPr>
      </w:pPr>
      <w:r w:rsidRPr="009F4338">
        <w:rPr>
          <w:b/>
          <w:sz w:val="24"/>
          <w:szCs w:val="24"/>
        </w:rPr>
        <w:t>Výměna plynových kotlů</w:t>
      </w:r>
    </w:p>
    <w:p w:rsidR="009C7CB8" w:rsidRPr="009F4338" w:rsidRDefault="009C7CB8" w:rsidP="009C7CB8">
      <w:pPr>
        <w:rPr>
          <w:b/>
          <w:sz w:val="24"/>
          <w:szCs w:val="24"/>
        </w:rPr>
      </w:pPr>
      <w:r w:rsidRPr="009F4338">
        <w:rPr>
          <w:b/>
          <w:sz w:val="24"/>
          <w:szCs w:val="24"/>
        </w:rPr>
        <w:t>Husova 212</w:t>
      </w:r>
    </w:p>
    <w:p w:rsidR="009C7CB8" w:rsidRPr="009F4338" w:rsidRDefault="009F4338" w:rsidP="003359DC">
      <w:pPr>
        <w:rPr>
          <w:b/>
          <w:sz w:val="24"/>
          <w:szCs w:val="24"/>
        </w:rPr>
      </w:pPr>
      <w:r w:rsidRPr="009F4338">
        <w:rPr>
          <w:b/>
          <w:sz w:val="24"/>
          <w:szCs w:val="24"/>
        </w:rPr>
        <w:t>Září 2024</w:t>
      </w:r>
    </w:p>
    <w:p w:rsidR="00B563E5" w:rsidRPr="00C04A2F" w:rsidRDefault="00B563E5" w:rsidP="003359DC">
      <w:pPr>
        <w:rPr>
          <w:b/>
          <w:color w:val="FF0000"/>
          <w:sz w:val="24"/>
          <w:szCs w:val="24"/>
        </w:rPr>
      </w:pPr>
    </w:p>
    <w:p w:rsidR="00C60D36" w:rsidRPr="00C04A2F" w:rsidRDefault="00C60D36" w:rsidP="003359DC">
      <w:pPr>
        <w:rPr>
          <w:b/>
          <w:color w:val="FF0000"/>
          <w:sz w:val="24"/>
          <w:szCs w:val="24"/>
        </w:rPr>
      </w:pPr>
    </w:p>
    <w:p w:rsidR="00616AEE" w:rsidRPr="00C04A2F" w:rsidRDefault="00616AEE" w:rsidP="003B2449">
      <w:pPr>
        <w:pStyle w:val="Zkladntext"/>
        <w:rPr>
          <w:b/>
          <w:i/>
          <w:color w:val="FF0000"/>
          <w:szCs w:val="24"/>
        </w:rPr>
      </w:pPr>
    </w:p>
    <w:p w:rsidR="003B2449" w:rsidRPr="007D7781" w:rsidRDefault="006506E6" w:rsidP="003B2449">
      <w:pPr>
        <w:pStyle w:val="Zkladntext"/>
        <w:rPr>
          <w:b/>
          <w:szCs w:val="24"/>
        </w:rPr>
      </w:pPr>
      <w:r w:rsidRPr="007D7781">
        <w:rPr>
          <w:b/>
          <w:i/>
          <w:szCs w:val="24"/>
        </w:rPr>
        <w:t>1</w:t>
      </w:r>
      <w:r w:rsidR="003B2449" w:rsidRPr="007D7781">
        <w:rPr>
          <w:b/>
          <w:i/>
          <w:szCs w:val="24"/>
        </w:rPr>
        <w:t>4/  Ekonomické zajištění činnosti - Finanční zdroje DDM</w:t>
      </w:r>
    </w:p>
    <w:p w:rsidR="003B2449" w:rsidRPr="007D7781" w:rsidRDefault="003B2449" w:rsidP="003B2449">
      <w:pPr>
        <w:pStyle w:val="Seznamsodrkami2"/>
        <w:numPr>
          <w:ilvl w:val="0"/>
          <w:numId w:val="13"/>
        </w:numPr>
        <w:tabs>
          <w:tab w:val="clear" w:pos="643"/>
        </w:tabs>
        <w:spacing w:before="100" w:beforeAutospacing="1" w:after="100" w:afterAutospacing="1"/>
        <w:ind w:left="357" w:hanging="357"/>
        <w:rPr>
          <w:color w:val="auto"/>
          <w:szCs w:val="24"/>
        </w:rPr>
      </w:pPr>
      <w:r w:rsidRPr="007D7781">
        <w:rPr>
          <w:color w:val="auto"/>
          <w:szCs w:val="24"/>
        </w:rPr>
        <w:t>Mzdové prostředky (stát, KÚ Hradec Králové)</w:t>
      </w:r>
    </w:p>
    <w:p w:rsidR="003B2449" w:rsidRPr="007D7781" w:rsidRDefault="003B2449" w:rsidP="003B2449">
      <w:pPr>
        <w:pStyle w:val="Seznamsodrkami2"/>
        <w:numPr>
          <w:ilvl w:val="0"/>
          <w:numId w:val="13"/>
        </w:numPr>
        <w:tabs>
          <w:tab w:val="clear" w:pos="643"/>
        </w:tabs>
        <w:spacing w:before="100" w:beforeAutospacing="1" w:after="100" w:afterAutospacing="1"/>
        <w:ind w:left="357" w:hanging="357"/>
        <w:rPr>
          <w:color w:val="auto"/>
          <w:szCs w:val="24"/>
        </w:rPr>
      </w:pPr>
      <w:r w:rsidRPr="007D7781">
        <w:rPr>
          <w:color w:val="auto"/>
          <w:szCs w:val="24"/>
        </w:rPr>
        <w:t>Prostředky na provoz (Město Vrchlabí, vlastní činnost, příspěvky od dětí-částečně)</w:t>
      </w:r>
    </w:p>
    <w:p w:rsidR="003B2449" w:rsidRPr="007D7781" w:rsidRDefault="003B2449" w:rsidP="003B2449">
      <w:pPr>
        <w:pStyle w:val="Pokraovnseznamu2"/>
        <w:numPr>
          <w:ilvl w:val="0"/>
          <w:numId w:val="13"/>
        </w:numPr>
        <w:spacing w:before="100" w:beforeAutospacing="1" w:after="100" w:afterAutospacing="1"/>
        <w:ind w:left="357" w:hanging="357"/>
        <w:rPr>
          <w:sz w:val="24"/>
          <w:szCs w:val="24"/>
        </w:rPr>
      </w:pPr>
      <w:r w:rsidRPr="007D7781">
        <w:rPr>
          <w:sz w:val="24"/>
          <w:szCs w:val="24"/>
        </w:rPr>
        <w:t>Granty- MÚ, KÚ</w:t>
      </w:r>
      <w:r w:rsidR="00626626" w:rsidRPr="007D7781">
        <w:rPr>
          <w:sz w:val="24"/>
          <w:szCs w:val="24"/>
        </w:rPr>
        <w:t xml:space="preserve"> KHK</w:t>
      </w:r>
      <w:r w:rsidRPr="007D7781">
        <w:rPr>
          <w:sz w:val="24"/>
          <w:szCs w:val="24"/>
        </w:rPr>
        <w:t>, Škoda</w:t>
      </w:r>
    </w:p>
    <w:p w:rsidR="00E54AD6" w:rsidRPr="007D7781" w:rsidRDefault="00E54AD6" w:rsidP="003B2449">
      <w:pPr>
        <w:pStyle w:val="Pokraovnseznamu2"/>
        <w:numPr>
          <w:ilvl w:val="0"/>
          <w:numId w:val="13"/>
        </w:numPr>
        <w:spacing w:before="100" w:beforeAutospacing="1" w:after="100" w:afterAutospacing="1"/>
        <w:ind w:left="357" w:hanging="357"/>
        <w:rPr>
          <w:sz w:val="24"/>
          <w:szCs w:val="24"/>
        </w:rPr>
      </w:pPr>
      <w:r w:rsidRPr="007D7781">
        <w:rPr>
          <w:sz w:val="24"/>
          <w:szCs w:val="24"/>
        </w:rPr>
        <w:t>Dotační program města Vrchlabí</w:t>
      </w:r>
    </w:p>
    <w:p w:rsidR="003B2449" w:rsidRPr="007D7781" w:rsidRDefault="003B2449" w:rsidP="003B2449">
      <w:pPr>
        <w:pStyle w:val="Pokraovnseznamu2"/>
        <w:numPr>
          <w:ilvl w:val="0"/>
          <w:numId w:val="13"/>
        </w:numPr>
        <w:spacing w:before="100" w:beforeAutospacing="1" w:after="100" w:afterAutospacing="1"/>
        <w:ind w:left="357" w:hanging="357"/>
        <w:rPr>
          <w:sz w:val="24"/>
          <w:szCs w:val="24"/>
        </w:rPr>
      </w:pPr>
      <w:r w:rsidRPr="007D7781">
        <w:rPr>
          <w:sz w:val="24"/>
          <w:szCs w:val="24"/>
        </w:rPr>
        <w:t>Zápisné do ZÚ</w:t>
      </w:r>
    </w:p>
    <w:p w:rsidR="003B2449" w:rsidRPr="007D7781" w:rsidRDefault="003B2449" w:rsidP="003B2449">
      <w:pPr>
        <w:pStyle w:val="Pokraovnseznamu2"/>
        <w:numPr>
          <w:ilvl w:val="0"/>
          <w:numId w:val="13"/>
        </w:numPr>
        <w:spacing w:before="100" w:beforeAutospacing="1" w:after="100" w:afterAutospacing="1"/>
        <w:ind w:left="357" w:hanging="357"/>
        <w:rPr>
          <w:sz w:val="24"/>
          <w:szCs w:val="24"/>
        </w:rPr>
      </w:pPr>
      <w:r w:rsidRPr="007D7781">
        <w:rPr>
          <w:sz w:val="24"/>
          <w:szCs w:val="24"/>
        </w:rPr>
        <w:t>Příjem z doplňkové činnosti</w:t>
      </w:r>
    </w:p>
    <w:p w:rsidR="00D05397" w:rsidRPr="007D7781" w:rsidRDefault="00D05397" w:rsidP="003B2449">
      <w:pPr>
        <w:pStyle w:val="Pokraovnseznamu2"/>
        <w:numPr>
          <w:ilvl w:val="0"/>
          <w:numId w:val="13"/>
        </w:numPr>
        <w:spacing w:before="100" w:beforeAutospacing="1" w:after="100" w:afterAutospacing="1"/>
        <w:ind w:left="357" w:hanging="357"/>
        <w:rPr>
          <w:sz w:val="24"/>
          <w:szCs w:val="24"/>
        </w:rPr>
      </w:pPr>
      <w:r w:rsidRPr="007D7781">
        <w:rPr>
          <w:sz w:val="24"/>
          <w:szCs w:val="24"/>
        </w:rPr>
        <w:t xml:space="preserve">Dotační program na podporu UK- </w:t>
      </w:r>
      <w:r w:rsidR="009C7CB8" w:rsidRPr="007D7781">
        <w:rPr>
          <w:sz w:val="24"/>
          <w:szCs w:val="24"/>
        </w:rPr>
        <w:t xml:space="preserve">Ministerstvo Vnitra ČR </w:t>
      </w:r>
      <w:r w:rsidRPr="007D7781">
        <w:rPr>
          <w:sz w:val="24"/>
          <w:szCs w:val="24"/>
        </w:rPr>
        <w:t xml:space="preserve"> </w:t>
      </w:r>
    </w:p>
    <w:p w:rsidR="003630C4" w:rsidRPr="007D7781" w:rsidRDefault="003B2449" w:rsidP="003630C4">
      <w:pPr>
        <w:rPr>
          <w:b/>
          <w:i/>
          <w:sz w:val="24"/>
          <w:szCs w:val="24"/>
        </w:rPr>
      </w:pPr>
      <w:r w:rsidRPr="007D7781">
        <w:rPr>
          <w:b/>
          <w:i/>
          <w:sz w:val="24"/>
          <w:szCs w:val="24"/>
        </w:rPr>
        <w:t xml:space="preserve">15/ </w:t>
      </w:r>
      <w:r w:rsidR="003630C4" w:rsidRPr="007D7781">
        <w:rPr>
          <w:b/>
          <w:i/>
          <w:sz w:val="24"/>
          <w:szCs w:val="24"/>
        </w:rPr>
        <w:t xml:space="preserve"> Řídící činnost</w:t>
      </w:r>
    </w:p>
    <w:p w:rsidR="003630C4" w:rsidRPr="007D7781" w:rsidRDefault="003630C4" w:rsidP="003630C4">
      <w:pPr>
        <w:rPr>
          <w:sz w:val="24"/>
          <w:szCs w:val="24"/>
        </w:rPr>
      </w:pPr>
    </w:p>
    <w:p w:rsidR="003630C4" w:rsidRPr="007D7781" w:rsidRDefault="003630C4" w:rsidP="003630C4">
      <w:pPr>
        <w:pStyle w:val="Normlnodsazen"/>
        <w:ind w:left="0"/>
        <w:rPr>
          <w:sz w:val="24"/>
          <w:szCs w:val="24"/>
        </w:rPr>
      </w:pPr>
      <w:r w:rsidRPr="007D7781">
        <w:rPr>
          <w:sz w:val="24"/>
          <w:szCs w:val="24"/>
        </w:rPr>
        <w:t xml:space="preserve">Porady interních pedagogických pracovníků- </w:t>
      </w:r>
      <w:r w:rsidR="00D3000E" w:rsidRPr="007D7781">
        <w:rPr>
          <w:sz w:val="24"/>
          <w:szCs w:val="24"/>
        </w:rPr>
        <w:t>1x týdně</w:t>
      </w:r>
      <w:r w:rsidRPr="007D7781">
        <w:rPr>
          <w:sz w:val="24"/>
          <w:szCs w:val="24"/>
        </w:rPr>
        <w:t xml:space="preserve"> </w:t>
      </w:r>
      <w:r w:rsidR="00D3000E" w:rsidRPr="007D7781">
        <w:rPr>
          <w:sz w:val="24"/>
          <w:szCs w:val="24"/>
        </w:rPr>
        <w:t>v</w:t>
      </w:r>
      <w:r w:rsidRPr="007D7781">
        <w:rPr>
          <w:sz w:val="24"/>
          <w:szCs w:val="24"/>
        </w:rPr>
        <w:t> </w:t>
      </w:r>
      <w:r w:rsidR="00D3000E" w:rsidRPr="007D7781">
        <w:rPr>
          <w:sz w:val="24"/>
          <w:szCs w:val="24"/>
        </w:rPr>
        <w:t>pondělí</w:t>
      </w:r>
      <w:r w:rsidRPr="007D7781">
        <w:rPr>
          <w:sz w:val="24"/>
          <w:szCs w:val="24"/>
        </w:rPr>
        <w:t xml:space="preserve">, </w:t>
      </w:r>
      <w:proofErr w:type="gramStart"/>
      <w:r w:rsidRPr="007D7781">
        <w:rPr>
          <w:sz w:val="24"/>
          <w:szCs w:val="24"/>
        </w:rPr>
        <w:t>není</w:t>
      </w:r>
      <w:proofErr w:type="gramEnd"/>
      <w:r w:rsidRPr="007D7781">
        <w:rPr>
          <w:sz w:val="24"/>
          <w:szCs w:val="24"/>
        </w:rPr>
        <w:t xml:space="preserve"> –</w:t>
      </w:r>
      <w:proofErr w:type="spellStart"/>
      <w:proofErr w:type="gramStart"/>
      <w:r w:rsidRPr="007D7781">
        <w:rPr>
          <w:sz w:val="24"/>
          <w:szCs w:val="24"/>
        </w:rPr>
        <w:t>li</w:t>
      </w:r>
      <w:proofErr w:type="spellEnd"/>
      <w:proofErr w:type="gramEnd"/>
      <w:r w:rsidRPr="007D7781">
        <w:rPr>
          <w:sz w:val="24"/>
          <w:szCs w:val="24"/>
        </w:rPr>
        <w:t xml:space="preserve"> stanoveno jinak</w:t>
      </w:r>
    </w:p>
    <w:p w:rsidR="003630C4" w:rsidRPr="007D7781" w:rsidRDefault="003630C4" w:rsidP="003630C4">
      <w:pPr>
        <w:pStyle w:val="Normlnodsazen"/>
        <w:ind w:left="0"/>
        <w:rPr>
          <w:sz w:val="24"/>
          <w:szCs w:val="24"/>
        </w:rPr>
      </w:pPr>
      <w:r w:rsidRPr="007D7781">
        <w:rPr>
          <w:sz w:val="24"/>
          <w:szCs w:val="24"/>
        </w:rPr>
        <w:t>Porady</w:t>
      </w:r>
      <w:r w:rsidR="00D3000E" w:rsidRPr="007D7781">
        <w:rPr>
          <w:sz w:val="24"/>
          <w:szCs w:val="24"/>
        </w:rPr>
        <w:t xml:space="preserve"> </w:t>
      </w:r>
      <w:r w:rsidRPr="007D7781">
        <w:rPr>
          <w:sz w:val="24"/>
          <w:szCs w:val="24"/>
        </w:rPr>
        <w:t>interních pracovníků</w:t>
      </w:r>
      <w:r w:rsidRPr="007D7781">
        <w:rPr>
          <w:sz w:val="24"/>
          <w:szCs w:val="24"/>
        </w:rPr>
        <w:tab/>
      </w:r>
      <w:r w:rsidRPr="007D7781">
        <w:rPr>
          <w:sz w:val="24"/>
          <w:szCs w:val="24"/>
        </w:rPr>
        <w:tab/>
      </w:r>
      <w:r w:rsidRPr="007D7781">
        <w:rPr>
          <w:sz w:val="24"/>
          <w:szCs w:val="24"/>
        </w:rPr>
        <w:tab/>
        <w:t>-dle potřeby zařízení</w:t>
      </w:r>
    </w:p>
    <w:p w:rsidR="00EB1C95" w:rsidRPr="007D7781" w:rsidRDefault="00EB1C95" w:rsidP="003630C4">
      <w:pPr>
        <w:pStyle w:val="Normlnodsazen"/>
        <w:ind w:left="0"/>
        <w:rPr>
          <w:sz w:val="24"/>
          <w:szCs w:val="24"/>
        </w:rPr>
      </w:pPr>
    </w:p>
    <w:p w:rsidR="003630C4" w:rsidRPr="007D7781" w:rsidRDefault="003630C4" w:rsidP="003630C4">
      <w:pPr>
        <w:pStyle w:val="Normlnodsazen"/>
        <w:ind w:left="0"/>
        <w:rPr>
          <w:sz w:val="24"/>
          <w:szCs w:val="24"/>
        </w:rPr>
      </w:pPr>
      <w:r w:rsidRPr="007D7781">
        <w:rPr>
          <w:sz w:val="24"/>
          <w:szCs w:val="24"/>
        </w:rPr>
        <w:t>Porady externích pracovníků</w:t>
      </w:r>
      <w:r w:rsidRPr="007D7781">
        <w:rPr>
          <w:sz w:val="24"/>
          <w:szCs w:val="24"/>
        </w:rPr>
        <w:tab/>
      </w:r>
      <w:r w:rsidRPr="007D7781">
        <w:rPr>
          <w:sz w:val="24"/>
          <w:szCs w:val="24"/>
        </w:rPr>
        <w:tab/>
      </w:r>
      <w:r w:rsidRPr="007D7781">
        <w:rPr>
          <w:sz w:val="24"/>
          <w:szCs w:val="24"/>
        </w:rPr>
        <w:tab/>
        <w:t>-2x ročně září, červen</w:t>
      </w:r>
    </w:p>
    <w:p w:rsidR="00F9039E" w:rsidRPr="007D7781" w:rsidRDefault="00D3000E" w:rsidP="003630C4">
      <w:pPr>
        <w:pStyle w:val="Zkladntextodsazen"/>
        <w:ind w:left="0"/>
        <w:rPr>
          <w:sz w:val="24"/>
          <w:szCs w:val="24"/>
        </w:rPr>
      </w:pPr>
      <w:r w:rsidRPr="007D7781">
        <w:rPr>
          <w:sz w:val="24"/>
          <w:szCs w:val="24"/>
        </w:rPr>
        <w:t xml:space="preserve">Hospitační činnost </w:t>
      </w:r>
      <w:proofErr w:type="gramStart"/>
      <w:r w:rsidRPr="007D7781">
        <w:rPr>
          <w:sz w:val="24"/>
          <w:szCs w:val="24"/>
        </w:rPr>
        <w:t xml:space="preserve">provádějí </w:t>
      </w:r>
      <w:r w:rsidR="00F9039E" w:rsidRPr="007D7781">
        <w:rPr>
          <w:sz w:val="24"/>
          <w:szCs w:val="24"/>
        </w:rPr>
        <w:t>:</w:t>
      </w:r>
      <w:proofErr w:type="gramEnd"/>
    </w:p>
    <w:p w:rsidR="00F9039E" w:rsidRPr="007D7781" w:rsidRDefault="00F9039E" w:rsidP="003B2449">
      <w:pPr>
        <w:pStyle w:val="Zkladntextodsazen"/>
        <w:spacing w:after="0"/>
        <w:ind w:left="0"/>
        <w:rPr>
          <w:sz w:val="24"/>
          <w:szCs w:val="24"/>
        </w:rPr>
      </w:pPr>
      <w:r w:rsidRPr="007D7781">
        <w:rPr>
          <w:sz w:val="24"/>
          <w:szCs w:val="24"/>
        </w:rPr>
        <w:t>Ředitel</w:t>
      </w:r>
      <w:r w:rsidR="00D7306B" w:rsidRPr="007D7781">
        <w:rPr>
          <w:sz w:val="24"/>
          <w:szCs w:val="24"/>
        </w:rPr>
        <w:t>ka</w:t>
      </w:r>
    </w:p>
    <w:p w:rsidR="00F9039E" w:rsidRPr="007D7781" w:rsidRDefault="00F9039E" w:rsidP="003B2449">
      <w:pPr>
        <w:pStyle w:val="Zkladntextodsazen"/>
        <w:spacing w:after="0"/>
        <w:ind w:left="0"/>
        <w:rPr>
          <w:sz w:val="24"/>
          <w:szCs w:val="24"/>
        </w:rPr>
      </w:pPr>
      <w:r w:rsidRPr="007D7781">
        <w:rPr>
          <w:sz w:val="24"/>
          <w:szCs w:val="24"/>
        </w:rPr>
        <w:t>- interních pracovníků</w:t>
      </w:r>
    </w:p>
    <w:p w:rsidR="00F9039E" w:rsidRPr="007D7781" w:rsidRDefault="00F9039E" w:rsidP="003B2449">
      <w:pPr>
        <w:pStyle w:val="Zkladntextodsazen"/>
        <w:spacing w:after="0"/>
        <w:ind w:left="0"/>
        <w:rPr>
          <w:sz w:val="24"/>
          <w:szCs w:val="24"/>
        </w:rPr>
      </w:pPr>
      <w:r w:rsidRPr="007D7781">
        <w:rPr>
          <w:sz w:val="24"/>
          <w:szCs w:val="24"/>
        </w:rPr>
        <w:t>- externích pracovníků</w:t>
      </w:r>
    </w:p>
    <w:p w:rsidR="00F9039E" w:rsidRPr="007D7781" w:rsidRDefault="00F9039E" w:rsidP="003B2449">
      <w:pPr>
        <w:pStyle w:val="Zkladntextodsazen"/>
        <w:spacing w:after="0"/>
        <w:ind w:left="0"/>
        <w:rPr>
          <w:sz w:val="24"/>
          <w:szCs w:val="24"/>
        </w:rPr>
      </w:pPr>
      <w:r w:rsidRPr="007D7781">
        <w:rPr>
          <w:sz w:val="24"/>
          <w:szCs w:val="24"/>
        </w:rPr>
        <w:t>- namátkové hospitace při veškeré činnosti všech oddělení</w:t>
      </w:r>
    </w:p>
    <w:p w:rsidR="00D7306B" w:rsidRPr="007D7781" w:rsidRDefault="00D7306B" w:rsidP="003B2449">
      <w:pPr>
        <w:pStyle w:val="Zkladntextodsazen"/>
        <w:spacing w:after="0"/>
        <w:ind w:left="0"/>
        <w:rPr>
          <w:sz w:val="24"/>
          <w:szCs w:val="24"/>
        </w:rPr>
      </w:pPr>
      <w:r w:rsidRPr="007D7781">
        <w:rPr>
          <w:sz w:val="24"/>
          <w:szCs w:val="24"/>
        </w:rPr>
        <w:t>- namátková kontrola pracovníků</w:t>
      </w:r>
    </w:p>
    <w:p w:rsidR="00CC5EE1" w:rsidRPr="007D7781" w:rsidRDefault="00CC5EE1" w:rsidP="003B2449">
      <w:pPr>
        <w:pStyle w:val="Zkladntextodsazen"/>
        <w:spacing w:after="0"/>
        <w:ind w:left="0"/>
        <w:rPr>
          <w:sz w:val="24"/>
          <w:szCs w:val="24"/>
        </w:rPr>
      </w:pPr>
      <w:r w:rsidRPr="007D7781">
        <w:rPr>
          <w:sz w:val="24"/>
          <w:szCs w:val="24"/>
        </w:rPr>
        <w:t>- kontrolní činnost na letních táborech a akcích</w:t>
      </w:r>
    </w:p>
    <w:p w:rsidR="00731F6A" w:rsidRPr="007D7781" w:rsidRDefault="00731F6A" w:rsidP="003B2449">
      <w:pPr>
        <w:pStyle w:val="Zkladntextodsazen"/>
        <w:spacing w:after="0"/>
        <w:ind w:left="0"/>
        <w:rPr>
          <w:sz w:val="24"/>
          <w:szCs w:val="24"/>
        </w:rPr>
      </w:pPr>
    </w:p>
    <w:p w:rsidR="00F9039E" w:rsidRPr="007D7781" w:rsidRDefault="00F9039E" w:rsidP="003B2449">
      <w:pPr>
        <w:pStyle w:val="Zkladntextodsazen"/>
        <w:spacing w:after="0"/>
        <w:ind w:left="0"/>
        <w:rPr>
          <w:sz w:val="24"/>
          <w:szCs w:val="24"/>
        </w:rPr>
      </w:pPr>
      <w:r w:rsidRPr="007D7781">
        <w:rPr>
          <w:sz w:val="24"/>
          <w:szCs w:val="24"/>
        </w:rPr>
        <w:t xml:space="preserve">Vedoucí oddělení </w:t>
      </w:r>
    </w:p>
    <w:p w:rsidR="00F9039E" w:rsidRPr="007D7781" w:rsidRDefault="00F9039E" w:rsidP="003B2449">
      <w:pPr>
        <w:pStyle w:val="Zkladntextodsazen"/>
        <w:spacing w:after="0"/>
        <w:ind w:left="0"/>
        <w:rPr>
          <w:sz w:val="24"/>
          <w:szCs w:val="24"/>
        </w:rPr>
      </w:pPr>
      <w:r w:rsidRPr="007D7781">
        <w:rPr>
          <w:sz w:val="24"/>
          <w:szCs w:val="24"/>
        </w:rPr>
        <w:t>- externích pracovníků</w:t>
      </w:r>
    </w:p>
    <w:p w:rsidR="00D3000E" w:rsidRPr="007D7781" w:rsidRDefault="00D3000E" w:rsidP="003B2449">
      <w:pPr>
        <w:pStyle w:val="Zkladntextodsazen"/>
        <w:spacing w:after="0"/>
        <w:ind w:left="0"/>
        <w:rPr>
          <w:sz w:val="24"/>
          <w:szCs w:val="24"/>
        </w:rPr>
      </w:pPr>
      <w:r w:rsidRPr="007D7781">
        <w:rPr>
          <w:sz w:val="24"/>
          <w:szCs w:val="24"/>
        </w:rPr>
        <w:t xml:space="preserve"> 2x ročně, první hospitace musí proběhnout do jednoho měsíce od zahájení</w:t>
      </w:r>
      <w:r w:rsidR="00F9039E" w:rsidRPr="007D7781">
        <w:rPr>
          <w:sz w:val="24"/>
          <w:szCs w:val="24"/>
        </w:rPr>
        <w:t xml:space="preserve"> </w:t>
      </w:r>
      <w:r w:rsidRPr="007D7781">
        <w:rPr>
          <w:sz w:val="24"/>
          <w:szCs w:val="24"/>
        </w:rPr>
        <w:t xml:space="preserve">činnosti </w:t>
      </w:r>
    </w:p>
    <w:p w:rsidR="007C3D8D" w:rsidRPr="007D7781" w:rsidRDefault="007C3D8D" w:rsidP="00BA07E4">
      <w:pPr>
        <w:rPr>
          <w:sz w:val="24"/>
          <w:szCs w:val="24"/>
        </w:rPr>
      </w:pPr>
    </w:p>
    <w:p w:rsidR="00EB399B" w:rsidRPr="00C04A2F" w:rsidRDefault="00085112" w:rsidP="001A6D00">
      <w:pPr>
        <w:pStyle w:val="Pokraovnseznamu2"/>
        <w:ind w:left="0"/>
        <w:rPr>
          <w:b/>
          <w:color w:val="FF0000"/>
          <w:sz w:val="24"/>
        </w:rPr>
      </w:pPr>
      <w:r w:rsidRPr="007D7781">
        <w:rPr>
          <w:sz w:val="24"/>
          <w:szCs w:val="24"/>
        </w:rPr>
        <w:t xml:space="preserve">Vrchlabí </w:t>
      </w:r>
      <w:r w:rsidR="00FA0A29" w:rsidRPr="007D7781">
        <w:rPr>
          <w:sz w:val="24"/>
          <w:szCs w:val="24"/>
        </w:rPr>
        <w:t xml:space="preserve"> </w:t>
      </w:r>
      <w:r w:rsidR="007D7781" w:rsidRPr="007D7781">
        <w:rPr>
          <w:sz w:val="24"/>
          <w:szCs w:val="24"/>
        </w:rPr>
        <w:t>26.9.2024</w:t>
      </w:r>
      <w:r w:rsidRPr="007D7781">
        <w:rPr>
          <w:sz w:val="24"/>
          <w:szCs w:val="24"/>
        </w:rPr>
        <w:tab/>
        <w:t xml:space="preserve">                                             </w:t>
      </w:r>
      <w:r w:rsidR="007E7D5A" w:rsidRPr="007D7781">
        <w:rPr>
          <w:sz w:val="24"/>
          <w:szCs w:val="24"/>
        </w:rPr>
        <w:tab/>
      </w:r>
      <w:r w:rsidR="007E7D5A" w:rsidRPr="007D7781">
        <w:rPr>
          <w:sz w:val="24"/>
          <w:szCs w:val="24"/>
        </w:rPr>
        <w:tab/>
      </w:r>
      <w:r w:rsidRPr="007D7781">
        <w:rPr>
          <w:sz w:val="24"/>
          <w:szCs w:val="24"/>
        </w:rPr>
        <w:t xml:space="preserve"> </w:t>
      </w:r>
      <w:proofErr w:type="spellStart"/>
      <w:proofErr w:type="gramStart"/>
      <w:r w:rsidR="00FA0A29" w:rsidRPr="007D7781">
        <w:rPr>
          <w:sz w:val="24"/>
          <w:szCs w:val="24"/>
        </w:rPr>
        <w:t>Mgr.Ivona</w:t>
      </w:r>
      <w:proofErr w:type="spellEnd"/>
      <w:proofErr w:type="gramEnd"/>
      <w:r w:rsidR="00FA0A29" w:rsidRPr="007D7781">
        <w:rPr>
          <w:sz w:val="24"/>
          <w:szCs w:val="24"/>
        </w:rPr>
        <w:t xml:space="preserve"> Čivrná</w:t>
      </w:r>
      <w:r w:rsidR="003F7AEC" w:rsidRPr="007D7781">
        <w:rPr>
          <w:sz w:val="24"/>
          <w:szCs w:val="24"/>
        </w:rPr>
        <w:tab/>
      </w:r>
      <w:r w:rsidR="003F7AEC" w:rsidRPr="007D7781">
        <w:rPr>
          <w:sz w:val="24"/>
          <w:szCs w:val="24"/>
        </w:rPr>
        <w:tab/>
      </w:r>
      <w:r w:rsidR="003F7AEC" w:rsidRPr="007D7781">
        <w:rPr>
          <w:sz w:val="24"/>
          <w:szCs w:val="24"/>
        </w:rPr>
        <w:tab/>
      </w:r>
      <w:r w:rsidR="003F7AEC" w:rsidRPr="007D7781">
        <w:rPr>
          <w:sz w:val="24"/>
          <w:szCs w:val="24"/>
        </w:rPr>
        <w:tab/>
      </w:r>
      <w:r w:rsidR="003F7AEC" w:rsidRPr="007D7781">
        <w:rPr>
          <w:sz w:val="24"/>
          <w:szCs w:val="24"/>
        </w:rPr>
        <w:tab/>
      </w:r>
      <w:r w:rsidR="003F7AEC" w:rsidRPr="007D7781">
        <w:rPr>
          <w:sz w:val="24"/>
          <w:szCs w:val="24"/>
        </w:rPr>
        <w:tab/>
      </w:r>
      <w:r w:rsidR="009D6A95" w:rsidRPr="007D7781">
        <w:rPr>
          <w:sz w:val="24"/>
          <w:szCs w:val="24"/>
        </w:rPr>
        <w:t xml:space="preserve">   </w:t>
      </w:r>
      <w:r w:rsidR="00FA0A29" w:rsidRPr="007D7781">
        <w:rPr>
          <w:sz w:val="24"/>
          <w:szCs w:val="24"/>
        </w:rPr>
        <w:tab/>
      </w:r>
      <w:r w:rsidR="00FA0A29" w:rsidRPr="007D7781">
        <w:rPr>
          <w:sz w:val="24"/>
          <w:szCs w:val="24"/>
        </w:rPr>
        <w:tab/>
      </w:r>
      <w:r w:rsidR="00607586" w:rsidRPr="007D7781">
        <w:rPr>
          <w:sz w:val="24"/>
          <w:szCs w:val="24"/>
        </w:rPr>
        <w:tab/>
      </w:r>
      <w:r w:rsidR="007E7D5A" w:rsidRPr="007D7781">
        <w:rPr>
          <w:sz w:val="24"/>
          <w:szCs w:val="24"/>
        </w:rPr>
        <w:tab/>
      </w:r>
      <w:r w:rsidR="007E7D5A" w:rsidRPr="007D7781">
        <w:rPr>
          <w:sz w:val="24"/>
          <w:szCs w:val="24"/>
        </w:rPr>
        <w:tab/>
      </w:r>
      <w:r w:rsidR="006D0F92">
        <w:rPr>
          <w:sz w:val="24"/>
          <w:szCs w:val="24"/>
        </w:rPr>
        <w:tab/>
      </w:r>
      <w:r w:rsidRPr="007D7781">
        <w:rPr>
          <w:sz w:val="24"/>
          <w:szCs w:val="24"/>
        </w:rPr>
        <w:t xml:space="preserve"> </w:t>
      </w:r>
      <w:r w:rsidR="00607586" w:rsidRPr="007D7781">
        <w:rPr>
          <w:sz w:val="24"/>
          <w:szCs w:val="24"/>
        </w:rPr>
        <w:t>Ředitelka</w:t>
      </w:r>
      <w:r w:rsidR="00FA0A29" w:rsidRPr="007D7781">
        <w:rPr>
          <w:sz w:val="24"/>
          <w:szCs w:val="24"/>
        </w:rPr>
        <w:t xml:space="preserve"> </w:t>
      </w:r>
      <w:r w:rsidR="00616AEE" w:rsidRPr="007D7781">
        <w:rPr>
          <w:sz w:val="24"/>
          <w:szCs w:val="24"/>
        </w:rPr>
        <w:t>DDM Pelíšek</w:t>
      </w:r>
    </w:p>
    <w:sectPr w:rsidR="00EB399B" w:rsidRPr="00C04A2F" w:rsidSect="00095483">
      <w:footerReference w:type="default" r:id="rId26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3834" w:rsidRDefault="00533834" w:rsidP="00502F66">
      <w:r>
        <w:separator/>
      </w:r>
    </w:p>
  </w:endnote>
  <w:endnote w:type="continuationSeparator" w:id="0">
    <w:p w:rsidR="00533834" w:rsidRDefault="00533834" w:rsidP="00502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338" w:rsidRDefault="009F4338">
    <w:pPr>
      <w:pStyle w:val="Zpat"/>
    </w:pPr>
  </w:p>
  <w:p w:rsidR="009F4338" w:rsidRDefault="009F433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3834" w:rsidRDefault="00533834" w:rsidP="00502F66">
      <w:r>
        <w:separator/>
      </w:r>
    </w:p>
  </w:footnote>
  <w:footnote w:type="continuationSeparator" w:id="0">
    <w:p w:rsidR="00533834" w:rsidRDefault="00533834" w:rsidP="00502F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E4F29B8C"/>
    <w:lvl w:ilvl="0">
      <w:start w:val="1"/>
      <w:numFmt w:val="bullet"/>
      <w:pStyle w:val="Seznamsodrkami2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</w:abstractNum>
  <w:abstractNum w:abstractNumId="1" w15:restartNumberingAfterBreak="0">
    <w:nsid w:val="045C7133"/>
    <w:multiLevelType w:val="hybridMultilevel"/>
    <w:tmpl w:val="771A7D3E"/>
    <w:lvl w:ilvl="0" w:tplc="0405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2" w15:restartNumberingAfterBreak="0">
    <w:nsid w:val="0B781A0A"/>
    <w:multiLevelType w:val="hybridMultilevel"/>
    <w:tmpl w:val="CBFE50EA"/>
    <w:lvl w:ilvl="0" w:tplc="9EDE5B7C">
      <w:start w:val="1"/>
      <w:numFmt w:val="upperRoman"/>
      <w:lvlText w:val="%1."/>
      <w:lvlJc w:val="left"/>
      <w:pPr>
        <w:tabs>
          <w:tab w:val="num" w:pos="1004"/>
        </w:tabs>
        <w:ind w:left="1004" w:hanging="72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 w15:restartNumberingAfterBreak="0">
    <w:nsid w:val="0E3951CC"/>
    <w:multiLevelType w:val="hybridMultilevel"/>
    <w:tmpl w:val="8D9ACAE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516C8B"/>
    <w:multiLevelType w:val="hybridMultilevel"/>
    <w:tmpl w:val="B6FA0C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14776"/>
    <w:multiLevelType w:val="hybridMultilevel"/>
    <w:tmpl w:val="9D8C6AD2"/>
    <w:lvl w:ilvl="0" w:tplc="0405000B">
      <w:start w:val="1"/>
      <w:numFmt w:val="bullet"/>
      <w:lvlText w:val=""/>
      <w:lvlJc w:val="left"/>
      <w:pPr>
        <w:tabs>
          <w:tab w:val="num" w:pos="1400"/>
        </w:tabs>
        <w:ind w:left="14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12B13B38"/>
    <w:multiLevelType w:val="hybridMultilevel"/>
    <w:tmpl w:val="4718E4E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30F4A00"/>
    <w:multiLevelType w:val="hybridMultilevel"/>
    <w:tmpl w:val="2B88755A"/>
    <w:lvl w:ilvl="0" w:tplc="97D2EF8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10"/>
        </w:tabs>
        <w:ind w:left="11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30"/>
        </w:tabs>
        <w:ind w:left="18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50"/>
        </w:tabs>
        <w:ind w:left="25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70"/>
        </w:tabs>
        <w:ind w:left="32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90"/>
        </w:tabs>
        <w:ind w:left="39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10"/>
        </w:tabs>
        <w:ind w:left="47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30"/>
        </w:tabs>
        <w:ind w:left="54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50"/>
        </w:tabs>
        <w:ind w:left="6150" w:hanging="180"/>
      </w:pPr>
    </w:lvl>
  </w:abstractNum>
  <w:abstractNum w:abstractNumId="8" w15:restartNumberingAfterBreak="0">
    <w:nsid w:val="131710FC"/>
    <w:multiLevelType w:val="hybridMultilevel"/>
    <w:tmpl w:val="115C6EA0"/>
    <w:lvl w:ilvl="0" w:tplc="5F18B680">
      <w:start w:val="1"/>
      <w:numFmt w:val="decimal"/>
      <w:lvlText w:val="%1."/>
      <w:lvlJc w:val="left"/>
      <w:pPr>
        <w:tabs>
          <w:tab w:val="num" w:pos="390"/>
        </w:tabs>
        <w:ind w:left="390" w:hanging="360"/>
      </w:pPr>
      <w:rPr>
        <w:rFonts w:hint="default"/>
      </w:rPr>
    </w:lvl>
    <w:lvl w:ilvl="1" w:tplc="FAC4D49C">
      <w:start w:val="8"/>
      <w:numFmt w:val="decimal"/>
      <w:lvlText w:val="%2)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 w:tplc="77EC08A8">
      <w:start w:val="4"/>
      <w:numFmt w:val="lowerLetter"/>
      <w:lvlText w:val="%3)"/>
      <w:lvlJc w:val="left"/>
      <w:pPr>
        <w:tabs>
          <w:tab w:val="num" w:pos="2010"/>
        </w:tabs>
        <w:ind w:left="201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50"/>
        </w:tabs>
        <w:ind w:left="25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70"/>
        </w:tabs>
        <w:ind w:left="32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90"/>
        </w:tabs>
        <w:ind w:left="39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10"/>
        </w:tabs>
        <w:ind w:left="47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30"/>
        </w:tabs>
        <w:ind w:left="54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50"/>
        </w:tabs>
        <w:ind w:left="6150" w:hanging="180"/>
      </w:pPr>
    </w:lvl>
  </w:abstractNum>
  <w:abstractNum w:abstractNumId="9" w15:restartNumberingAfterBreak="0">
    <w:nsid w:val="2EBC287F"/>
    <w:multiLevelType w:val="hybridMultilevel"/>
    <w:tmpl w:val="C9D47A64"/>
    <w:lvl w:ilvl="0" w:tplc="C9A66582">
      <w:start w:val="1"/>
      <w:numFmt w:val="decimal"/>
      <w:lvlText w:val="%1)"/>
      <w:lvlJc w:val="left"/>
      <w:pPr>
        <w:tabs>
          <w:tab w:val="num" w:pos="390"/>
        </w:tabs>
        <w:ind w:left="3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10"/>
        </w:tabs>
        <w:ind w:left="11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30"/>
        </w:tabs>
        <w:ind w:left="18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50"/>
        </w:tabs>
        <w:ind w:left="25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70"/>
        </w:tabs>
        <w:ind w:left="32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90"/>
        </w:tabs>
        <w:ind w:left="39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10"/>
        </w:tabs>
        <w:ind w:left="47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30"/>
        </w:tabs>
        <w:ind w:left="54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50"/>
        </w:tabs>
        <w:ind w:left="6150" w:hanging="180"/>
      </w:pPr>
    </w:lvl>
  </w:abstractNum>
  <w:abstractNum w:abstractNumId="10" w15:restartNumberingAfterBreak="0">
    <w:nsid w:val="3F6A73AB"/>
    <w:multiLevelType w:val="hybridMultilevel"/>
    <w:tmpl w:val="8BD2773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8618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7963D4"/>
    <w:multiLevelType w:val="hybridMultilevel"/>
    <w:tmpl w:val="EAF20724"/>
    <w:lvl w:ilvl="0" w:tplc="C702486C">
      <w:start w:val="2"/>
      <w:numFmt w:val="decimal"/>
      <w:lvlText w:val="%1)"/>
      <w:lvlJc w:val="left"/>
      <w:pPr>
        <w:tabs>
          <w:tab w:val="num" w:pos="390"/>
        </w:tabs>
        <w:ind w:left="39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10"/>
        </w:tabs>
        <w:ind w:left="11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30"/>
        </w:tabs>
        <w:ind w:left="18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50"/>
        </w:tabs>
        <w:ind w:left="25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70"/>
        </w:tabs>
        <w:ind w:left="32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90"/>
        </w:tabs>
        <w:ind w:left="39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10"/>
        </w:tabs>
        <w:ind w:left="47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30"/>
        </w:tabs>
        <w:ind w:left="54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50"/>
        </w:tabs>
        <w:ind w:left="6150" w:hanging="180"/>
      </w:pPr>
    </w:lvl>
  </w:abstractNum>
  <w:abstractNum w:abstractNumId="12" w15:restartNumberingAfterBreak="0">
    <w:nsid w:val="4DCD6B5A"/>
    <w:multiLevelType w:val="hybridMultilevel"/>
    <w:tmpl w:val="3C6EBD92"/>
    <w:lvl w:ilvl="0" w:tplc="FFFFFFFF">
      <w:start w:val="1"/>
      <w:numFmt w:val="decimal"/>
      <w:lvlText w:val="%1."/>
      <w:lvlJc w:val="left"/>
      <w:pPr>
        <w:tabs>
          <w:tab w:val="num" w:pos="-2"/>
        </w:tabs>
        <w:ind w:left="-2" w:hanging="360"/>
      </w:pPr>
    </w:lvl>
    <w:lvl w:ilvl="1" w:tplc="FFFFFFFF">
      <w:start w:val="17"/>
      <w:numFmt w:val="bullet"/>
      <w:pStyle w:val="Stanovenlht"/>
      <w:lvlText w:val="-"/>
      <w:lvlJc w:val="left"/>
      <w:pPr>
        <w:tabs>
          <w:tab w:val="num" w:pos="1426"/>
        </w:tabs>
        <w:ind w:left="1426" w:hanging="360"/>
      </w:pPr>
      <w:rPr>
        <w:rFonts w:ascii="Times New Roman" w:eastAsia="Times New Roman" w:hAnsi="Times New Roman" w:cs="Times New Roman" w:hint="default"/>
        <w:color w:val="auto"/>
      </w:rPr>
    </w:lvl>
    <w:lvl w:ilvl="2" w:tplc="FFFFFFFF">
      <w:start w:val="1"/>
      <w:numFmt w:val="lowerLetter"/>
      <w:pStyle w:val="Zvry"/>
      <w:lvlText w:val="%3)"/>
      <w:lvlJc w:val="left"/>
      <w:pPr>
        <w:tabs>
          <w:tab w:val="num" w:pos="2686"/>
        </w:tabs>
        <w:ind w:left="2686" w:hanging="720"/>
      </w:pPr>
      <w:rPr>
        <w:rFonts w:hint="default"/>
        <w:i w:val="0"/>
        <w:color w:val="auto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66"/>
        </w:tabs>
        <w:ind w:left="286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86"/>
        </w:tabs>
        <w:ind w:left="358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06"/>
        </w:tabs>
        <w:ind w:left="430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26"/>
        </w:tabs>
        <w:ind w:left="502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46"/>
        </w:tabs>
        <w:ind w:left="574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66"/>
        </w:tabs>
        <w:ind w:left="6466" w:hanging="180"/>
      </w:pPr>
    </w:lvl>
  </w:abstractNum>
  <w:abstractNum w:abstractNumId="13" w15:restartNumberingAfterBreak="0">
    <w:nsid w:val="606C5ACB"/>
    <w:multiLevelType w:val="hybridMultilevel"/>
    <w:tmpl w:val="F572AA38"/>
    <w:lvl w:ilvl="0" w:tplc="7478B212">
      <w:start w:val="4"/>
      <w:numFmt w:val="decimal"/>
      <w:lvlText w:val="%1)"/>
      <w:lvlJc w:val="left"/>
      <w:pPr>
        <w:tabs>
          <w:tab w:val="num" w:pos="390"/>
        </w:tabs>
        <w:ind w:left="3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10"/>
        </w:tabs>
        <w:ind w:left="11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30"/>
        </w:tabs>
        <w:ind w:left="18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50"/>
        </w:tabs>
        <w:ind w:left="25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70"/>
        </w:tabs>
        <w:ind w:left="32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90"/>
        </w:tabs>
        <w:ind w:left="39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10"/>
        </w:tabs>
        <w:ind w:left="47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30"/>
        </w:tabs>
        <w:ind w:left="54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50"/>
        </w:tabs>
        <w:ind w:left="6150" w:hanging="180"/>
      </w:pPr>
    </w:lvl>
  </w:abstractNum>
  <w:abstractNum w:abstractNumId="14" w15:restartNumberingAfterBreak="0">
    <w:nsid w:val="79E475B1"/>
    <w:multiLevelType w:val="hybridMultilevel"/>
    <w:tmpl w:val="4DCE3450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3"/>
  </w:num>
  <w:num w:numId="4">
    <w:abstractNumId w:val="10"/>
  </w:num>
  <w:num w:numId="5">
    <w:abstractNumId w:val="8"/>
  </w:num>
  <w:num w:numId="6">
    <w:abstractNumId w:val="11"/>
  </w:num>
  <w:num w:numId="7">
    <w:abstractNumId w:val="0"/>
  </w:num>
  <w:num w:numId="8">
    <w:abstractNumId w:val="7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6"/>
  </w:num>
  <w:num w:numId="13">
    <w:abstractNumId w:val="3"/>
  </w:num>
  <w:num w:numId="14">
    <w:abstractNumId w:val="5"/>
  </w:num>
  <w:num w:numId="15">
    <w:abstractNumId w:val="12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7781"/>
    <w:rsid w:val="000076B6"/>
    <w:rsid w:val="00016F6C"/>
    <w:rsid w:val="000259A1"/>
    <w:rsid w:val="00025A7C"/>
    <w:rsid w:val="00027AEB"/>
    <w:rsid w:val="00036AB9"/>
    <w:rsid w:val="00047D1B"/>
    <w:rsid w:val="00051A95"/>
    <w:rsid w:val="000531CB"/>
    <w:rsid w:val="000572C3"/>
    <w:rsid w:val="0005757D"/>
    <w:rsid w:val="00060C30"/>
    <w:rsid w:val="00062A4C"/>
    <w:rsid w:val="0007208B"/>
    <w:rsid w:val="00073D59"/>
    <w:rsid w:val="000802DA"/>
    <w:rsid w:val="00085112"/>
    <w:rsid w:val="00086C36"/>
    <w:rsid w:val="00095483"/>
    <w:rsid w:val="00096848"/>
    <w:rsid w:val="000A0C2D"/>
    <w:rsid w:val="000A3749"/>
    <w:rsid w:val="000A78AF"/>
    <w:rsid w:val="000C6F7C"/>
    <w:rsid w:val="000D2567"/>
    <w:rsid w:val="000D2FD9"/>
    <w:rsid w:val="000E2E5C"/>
    <w:rsid w:val="000F311C"/>
    <w:rsid w:val="000F3633"/>
    <w:rsid w:val="00105B73"/>
    <w:rsid w:val="001229ED"/>
    <w:rsid w:val="00131F3C"/>
    <w:rsid w:val="001327CE"/>
    <w:rsid w:val="001416EB"/>
    <w:rsid w:val="00145CFE"/>
    <w:rsid w:val="00152315"/>
    <w:rsid w:val="001605FC"/>
    <w:rsid w:val="00164504"/>
    <w:rsid w:val="00170E72"/>
    <w:rsid w:val="00171021"/>
    <w:rsid w:val="00181F4D"/>
    <w:rsid w:val="00182974"/>
    <w:rsid w:val="00186422"/>
    <w:rsid w:val="00187DAF"/>
    <w:rsid w:val="001A6660"/>
    <w:rsid w:val="001A6D00"/>
    <w:rsid w:val="001C5080"/>
    <w:rsid w:val="001D03C4"/>
    <w:rsid w:val="001D6AAC"/>
    <w:rsid w:val="001E67B6"/>
    <w:rsid w:val="001F6963"/>
    <w:rsid w:val="00223B2B"/>
    <w:rsid w:val="00223D5F"/>
    <w:rsid w:val="00226076"/>
    <w:rsid w:val="002264BE"/>
    <w:rsid w:val="002304E9"/>
    <w:rsid w:val="00241D7E"/>
    <w:rsid w:val="00244BFC"/>
    <w:rsid w:val="00261E0E"/>
    <w:rsid w:val="0026685E"/>
    <w:rsid w:val="00275271"/>
    <w:rsid w:val="00277033"/>
    <w:rsid w:val="0028106A"/>
    <w:rsid w:val="002829B5"/>
    <w:rsid w:val="00283CF4"/>
    <w:rsid w:val="00297082"/>
    <w:rsid w:val="002A2E5A"/>
    <w:rsid w:val="002A7244"/>
    <w:rsid w:val="002B1788"/>
    <w:rsid w:val="002B30B8"/>
    <w:rsid w:val="002D463C"/>
    <w:rsid w:val="002D7F91"/>
    <w:rsid w:val="00304713"/>
    <w:rsid w:val="003117EE"/>
    <w:rsid w:val="0031187E"/>
    <w:rsid w:val="003140E5"/>
    <w:rsid w:val="00317E9C"/>
    <w:rsid w:val="00317EC2"/>
    <w:rsid w:val="00324CC9"/>
    <w:rsid w:val="00327211"/>
    <w:rsid w:val="003359DC"/>
    <w:rsid w:val="003505B9"/>
    <w:rsid w:val="003630C4"/>
    <w:rsid w:val="00363207"/>
    <w:rsid w:val="0038681D"/>
    <w:rsid w:val="003869FB"/>
    <w:rsid w:val="00391972"/>
    <w:rsid w:val="003A2B1E"/>
    <w:rsid w:val="003B12C3"/>
    <w:rsid w:val="003B2449"/>
    <w:rsid w:val="003B3087"/>
    <w:rsid w:val="003C1B66"/>
    <w:rsid w:val="003C4E49"/>
    <w:rsid w:val="003E38BE"/>
    <w:rsid w:val="003F2F2A"/>
    <w:rsid w:val="003F3017"/>
    <w:rsid w:val="003F7AEC"/>
    <w:rsid w:val="0040760D"/>
    <w:rsid w:val="00407C5D"/>
    <w:rsid w:val="00410154"/>
    <w:rsid w:val="00413228"/>
    <w:rsid w:val="00416E31"/>
    <w:rsid w:val="0042151F"/>
    <w:rsid w:val="004218A6"/>
    <w:rsid w:val="0042540C"/>
    <w:rsid w:val="004327C6"/>
    <w:rsid w:val="00437ED3"/>
    <w:rsid w:val="00440D43"/>
    <w:rsid w:val="00443C57"/>
    <w:rsid w:val="00456DD4"/>
    <w:rsid w:val="004A4AD2"/>
    <w:rsid w:val="004B66A1"/>
    <w:rsid w:val="004C11C8"/>
    <w:rsid w:val="004C2232"/>
    <w:rsid w:val="004C3C3F"/>
    <w:rsid w:val="004C4B5D"/>
    <w:rsid w:val="004C6C44"/>
    <w:rsid w:val="004D742D"/>
    <w:rsid w:val="004E01D3"/>
    <w:rsid w:val="004E4002"/>
    <w:rsid w:val="004F07A8"/>
    <w:rsid w:val="00502F66"/>
    <w:rsid w:val="00503D83"/>
    <w:rsid w:val="00507BBF"/>
    <w:rsid w:val="00516953"/>
    <w:rsid w:val="00517A34"/>
    <w:rsid w:val="00533834"/>
    <w:rsid w:val="00536A57"/>
    <w:rsid w:val="00536C23"/>
    <w:rsid w:val="00545D37"/>
    <w:rsid w:val="00550D60"/>
    <w:rsid w:val="0056251A"/>
    <w:rsid w:val="00571769"/>
    <w:rsid w:val="005756B6"/>
    <w:rsid w:val="00580D6F"/>
    <w:rsid w:val="0058765C"/>
    <w:rsid w:val="00593E50"/>
    <w:rsid w:val="005A0407"/>
    <w:rsid w:val="005A2A1D"/>
    <w:rsid w:val="005D63CF"/>
    <w:rsid w:val="005E184D"/>
    <w:rsid w:val="005E60C1"/>
    <w:rsid w:val="005F191F"/>
    <w:rsid w:val="005F2829"/>
    <w:rsid w:val="005F3717"/>
    <w:rsid w:val="00602C8A"/>
    <w:rsid w:val="00607027"/>
    <w:rsid w:val="00607586"/>
    <w:rsid w:val="006106CF"/>
    <w:rsid w:val="00615573"/>
    <w:rsid w:val="006165C3"/>
    <w:rsid w:val="00616AEE"/>
    <w:rsid w:val="006205FF"/>
    <w:rsid w:val="00626626"/>
    <w:rsid w:val="00636152"/>
    <w:rsid w:val="006366B7"/>
    <w:rsid w:val="006422B5"/>
    <w:rsid w:val="0064666D"/>
    <w:rsid w:val="006506E6"/>
    <w:rsid w:val="0065188F"/>
    <w:rsid w:val="006758AD"/>
    <w:rsid w:val="0068511E"/>
    <w:rsid w:val="0068723A"/>
    <w:rsid w:val="00687317"/>
    <w:rsid w:val="006877B2"/>
    <w:rsid w:val="00687C95"/>
    <w:rsid w:val="00696748"/>
    <w:rsid w:val="006A13BE"/>
    <w:rsid w:val="006A337B"/>
    <w:rsid w:val="006A660A"/>
    <w:rsid w:val="006B3A17"/>
    <w:rsid w:val="006B70F6"/>
    <w:rsid w:val="006C5B16"/>
    <w:rsid w:val="006D0F92"/>
    <w:rsid w:val="006D5765"/>
    <w:rsid w:val="006D6C0D"/>
    <w:rsid w:val="006E2558"/>
    <w:rsid w:val="006E44A6"/>
    <w:rsid w:val="006F6FE6"/>
    <w:rsid w:val="006F7F02"/>
    <w:rsid w:val="00701C39"/>
    <w:rsid w:val="0071207F"/>
    <w:rsid w:val="007150FA"/>
    <w:rsid w:val="00717F49"/>
    <w:rsid w:val="00721E12"/>
    <w:rsid w:val="00723E98"/>
    <w:rsid w:val="007278B4"/>
    <w:rsid w:val="00731F6A"/>
    <w:rsid w:val="007469FE"/>
    <w:rsid w:val="00750E09"/>
    <w:rsid w:val="00775BC3"/>
    <w:rsid w:val="00775C9F"/>
    <w:rsid w:val="00783126"/>
    <w:rsid w:val="007913BD"/>
    <w:rsid w:val="00797529"/>
    <w:rsid w:val="007B01F3"/>
    <w:rsid w:val="007B1BA2"/>
    <w:rsid w:val="007B39FE"/>
    <w:rsid w:val="007C063B"/>
    <w:rsid w:val="007C13EB"/>
    <w:rsid w:val="007C3D8D"/>
    <w:rsid w:val="007D7781"/>
    <w:rsid w:val="007D7DA0"/>
    <w:rsid w:val="007E0479"/>
    <w:rsid w:val="007E7D5A"/>
    <w:rsid w:val="007F1CD6"/>
    <w:rsid w:val="007F2078"/>
    <w:rsid w:val="007F3B7D"/>
    <w:rsid w:val="007F5A1B"/>
    <w:rsid w:val="00804E97"/>
    <w:rsid w:val="0080509E"/>
    <w:rsid w:val="008101EF"/>
    <w:rsid w:val="008344BF"/>
    <w:rsid w:val="00844B47"/>
    <w:rsid w:val="00846F12"/>
    <w:rsid w:val="00851DFE"/>
    <w:rsid w:val="008522AF"/>
    <w:rsid w:val="00853CA3"/>
    <w:rsid w:val="008643A5"/>
    <w:rsid w:val="008644B0"/>
    <w:rsid w:val="00874D81"/>
    <w:rsid w:val="0088583D"/>
    <w:rsid w:val="00887B85"/>
    <w:rsid w:val="00890BA2"/>
    <w:rsid w:val="0089110A"/>
    <w:rsid w:val="008946C3"/>
    <w:rsid w:val="008A0BF8"/>
    <w:rsid w:val="008A2723"/>
    <w:rsid w:val="008B183D"/>
    <w:rsid w:val="008B562E"/>
    <w:rsid w:val="008C23D4"/>
    <w:rsid w:val="008D411E"/>
    <w:rsid w:val="008E2209"/>
    <w:rsid w:val="008F6303"/>
    <w:rsid w:val="00911D7E"/>
    <w:rsid w:val="009221DA"/>
    <w:rsid w:val="00931E0C"/>
    <w:rsid w:val="00936D97"/>
    <w:rsid w:val="00936E2C"/>
    <w:rsid w:val="0095148C"/>
    <w:rsid w:val="00960CEF"/>
    <w:rsid w:val="00962F64"/>
    <w:rsid w:val="00964971"/>
    <w:rsid w:val="00977E8F"/>
    <w:rsid w:val="00980FAE"/>
    <w:rsid w:val="00981118"/>
    <w:rsid w:val="009821D9"/>
    <w:rsid w:val="00996B2F"/>
    <w:rsid w:val="009A23C8"/>
    <w:rsid w:val="009B18C4"/>
    <w:rsid w:val="009B5F5C"/>
    <w:rsid w:val="009C45F8"/>
    <w:rsid w:val="009C6C31"/>
    <w:rsid w:val="009C7CB8"/>
    <w:rsid w:val="009D2E55"/>
    <w:rsid w:val="009D6A95"/>
    <w:rsid w:val="009E13B7"/>
    <w:rsid w:val="009F4338"/>
    <w:rsid w:val="00A105CC"/>
    <w:rsid w:val="00A22182"/>
    <w:rsid w:val="00A46F83"/>
    <w:rsid w:val="00A65293"/>
    <w:rsid w:val="00A665FD"/>
    <w:rsid w:val="00A80F65"/>
    <w:rsid w:val="00A827E7"/>
    <w:rsid w:val="00A867AB"/>
    <w:rsid w:val="00A911FB"/>
    <w:rsid w:val="00A97B34"/>
    <w:rsid w:val="00AA1B4A"/>
    <w:rsid w:val="00AA2AEA"/>
    <w:rsid w:val="00AA3965"/>
    <w:rsid w:val="00AA581A"/>
    <w:rsid w:val="00AA70BD"/>
    <w:rsid w:val="00AB7B5D"/>
    <w:rsid w:val="00AB7E49"/>
    <w:rsid w:val="00AC2178"/>
    <w:rsid w:val="00AC7B41"/>
    <w:rsid w:val="00AD1CB9"/>
    <w:rsid w:val="00AD230F"/>
    <w:rsid w:val="00AE0433"/>
    <w:rsid w:val="00AF71EB"/>
    <w:rsid w:val="00B00E2C"/>
    <w:rsid w:val="00B064B3"/>
    <w:rsid w:val="00B128C0"/>
    <w:rsid w:val="00B16AF8"/>
    <w:rsid w:val="00B16E2E"/>
    <w:rsid w:val="00B26936"/>
    <w:rsid w:val="00B3662B"/>
    <w:rsid w:val="00B41691"/>
    <w:rsid w:val="00B42CC5"/>
    <w:rsid w:val="00B50062"/>
    <w:rsid w:val="00B5446E"/>
    <w:rsid w:val="00B563E5"/>
    <w:rsid w:val="00B56F7E"/>
    <w:rsid w:val="00B639F8"/>
    <w:rsid w:val="00B65B73"/>
    <w:rsid w:val="00B65E21"/>
    <w:rsid w:val="00B702CA"/>
    <w:rsid w:val="00B82D95"/>
    <w:rsid w:val="00BA07E4"/>
    <w:rsid w:val="00BB1E36"/>
    <w:rsid w:val="00BB2D98"/>
    <w:rsid w:val="00BC01D1"/>
    <w:rsid w:val="00BC3EE0"/>
    <w:rsid w:val="00BC49E2"/>
    <w:rsid w:val="00BD5EB9"/>
    <w:rsid w:val="00BD60FB"/>
    <w:rsid w:val="00BE4B0A"/>
    <w:rsid w:val="00BE5CED"/>
    <w:rsid w:val="00BF2D8C"/>
    <w:rsid w:val="00BF5783"/>
    <w:rsid w:val="00C04A2F"/>
    <w:rsid w:val="00C065D5"/>
    <w:rsid w:val="00C11938"/>
    <w:rsid w:val="00C2130F"/>
    <w:rsid w:val="00C21516"/>
    <w:rsid w:val="00C2458F"/>
    <w:rsid w:val="00C3183C"/>
    <w:rsid w:val="00C3574F"/>
    <w:rsid w:val="00C374BF"/>
    <w:rsid w:val="00C40817"/>
    <w:rsid w:val="00C44F24"/>
    <w:rsid w:val="00C50DDC"/>
    <w:rsid w:val="00C5503B"/>
    <w:rsid w:val="00C553EA"/>
    <w:rsid w:val="00C56281"/>
    <w:rsid w:val="00C60D36"/>
    <w:rsid w:val="00C66E0D"/>
    <w:rsid w:val="00C70376"/>
    <w:rsid w:val="00C7243B"/>
    <w:rsid w:val="00C762E1"/>
    <w:rsid w:val="00C772DB"/>
    <w:rsid w:val="00C80705"/>
    <w:rsid w:val="00C81109"/>
    <w:rsid w:val="00C836B8"/>
    <w:rsid w:val="00C93613"/>
    <w:rsid w:val="00C974CE"/>
    <w:rsid w:val="00CA2EC8"/>
    <w:rsid w:val="00CA5D66"/>
    <w:rsid w:val="00CB4422"/>
    <w:rsid w:val="00CC453B"/>
    <w:rsid w:val="00CC491A"/>
    <w:rsid w:val="00CC5EE1"/>
    <w:rsid w:val="00CC6204"/>
    <w:rsid w:val="00CD119F"/>
    <w:rsid w:val="00CD147C"/>
    <w:rsid w:val="00D05397"/>
    <w:rsid w:val="00D10E11"/>
    <w:rsid w:val="00D13896"/>
    <w:rsid w:val="00D23106"/>
    <w:rsid w:val="00D2505C"/>
    <w:rsid w:val="00D26585"/>
    <w:rsid w:val="00D26864"/>
    <w:rsid w:val="00D26ACA"/>
    <w:rsid w:val="00D3000E"/>
    <w:rsid w:val="00D3699D"/>
    <w:rsid w:val="00D43CFA"/>
    <w:rsid w:val="00D453DA"/>
    <w:rsid w:val="00D62618"/>
    <w:rsid w:val="00D70939"/>
    <w:rsid w:val="00D72972"/>
    <w:rsid w:val="00D7306B"/>
    <w:rsid w:val="00D7407A"/>
    <w:rsid w:val="00D74C2F"/>
    <w:rsid w:val="00D835C2"/>
    <w:rsid w:val="00D83E7F"/>
    <w:rsid w:val="00DA4238"/>
    <w:rsid w:val="00DA4E86"/>
    <w:rsid w:val="00DC3177"/>
    <w:rsid w:val="00DC5014"/>
    <w:rsid w:val="00DD100F"/>
    <w:rsid w:val="00DD1ECF"/>
    <w:rsid w:val="00DD581A"/>
    <w:rsid w:val="00DD6954"/>
    <w:rsid w:val="00DD6DB2"/>
    <w:rsid w:val="00DE4A2B"/>
    <w:rsid w:val="00DE4CBD"/>
    <w:rsid w:val="00DE4F13"/>
    <w:rsid w:val="00DE4F67"/>
    <w:rsid w:val="00DE71FA"/>
    <w:rsid w:val="00DF2282"/>
    <w:rsid w:val="00E101B6"/>
    <w:rsid w:val="00E10E1A"/>
    <w:rsid w:val="00E13E7C"/>
    <w:rsid w:val="00E140D6"/>
    <w:rsid w:val="00E17EED"/>
    <w:rsid w:val="00E2778C"/>
    <w:rsid w:val="00E34F10"/>
    <w:rsid w:val="00E35103"/>
    <w:rsid w:val="00E35ACD"/>
    <w:rsid w:val="00E36289"/>
    <w:rsid w:val="00E37276"/>
    <w:rsid w:val="00E42BB2"/>
    <w:rsid w:val="00E4644D"/>
    <w:rsid w:val="00E54AD6"/>
    <w:rsid w:val="00E61BB2"/>
    <w:rsid w:val="00E679A3"/>
    <w:rsid w:val="00E702FD"/>
    <w:rsid w:val="00E769EA"/>
    <w:rsid w:val="00E77A64"/>
    <w:rsid w:val="00EA6DB6"/>
    <w:rsid w:val="00EB1C95"/>
    <w:rsid w:val="00EB399B"/>
    <w:rsid w:val="00EC2916"/>
    <w:rsid w:val="00EC2DD2"/>
    <w:rsid w:val="00EC5862"/>
    <w:rsid w:val="00EC6316"/>
    <w:rsid w:val="00ED12EF"/>
    <w:rsid w:val="00EE11C1"/>
    <w:rsid w:val="00EF06B6"/>
    <w:rsid w:val="00EF5178"/>
    <w:rsid w:val="00EF735B"/>
    <w:rsid w:val="00F06B20"/>
    <w:rsid w:val="00F07BC5"/>
    <w:rsid w:val="00F13835"/>
    <w:rsid w:val="00F20675"/>
    <w:rsid w:val="00F25554"/>
    <w:rsid w:val="00F3032D"/>
    <w:rsid w:val="00F3187F"/>
    <w:rsid w:val="00F33464"/>
    <w:rsid w:val="00F36F99"/>
    <w:rsid w:val="00F4107C"/>
    <w:rsid w:val="00F4195C"/>
    <w:rsid w:val="00F42B31"/>
    <w:rsid w:val="00F4437B"/>
    <w:rsid w:val="00F44F84"/>
    <w:rsid w:val="00F4688E"/>
    <w:rsid w:val="00F470BA"/>
    <w:rsid w:val="00F47CE8"/>
    <w:rsid w:val="00F55CD3"/>
    <w:rsid w:val="00F6613D"/>
    <w:rsid w:val="00F82F82"/>
    <w:rsid w:val="00F9039E"/>
    <w:rsid w:val="00F94148"/>
    <w:rsid w:val="00FA0A29"/>
    <w:rsid w:val="00FB229B"/>
    <w:rsid w:val="00FE3193"/>
    <w:rsid w:val="00FE512E"/>
    <w:rsid w:val="00FF0C38"/>
    <w:rsid w:val="00FF2691"/>
    <w:rsid w:val="00FF3493"/>
    <w:rsid w:val="00FF51E2"/>
    <w:rsid w:val="00FF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0">
      <o:colormru v:ext="edit" colors="#ae2f02"/>
    </o:shapedefaults>
    <o:shapelayout v:ext="edit">
      <o:idmap v:ext="edit" data="1"/>
    </o:shapelayout>
  </w:shapeDefaults>
  <w:decimalSymbol w:val=","/>
  <w:listSeparator w:val=";"/>
  <w15:chartTrackingRefBased/>
  <w15:docId w15:val="{2EC2414F-A212-4B05-ABF7-9C7A0068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tabs>
        <w:tab w:val="left" w:pos="6120"/>
      </w:tabs>
      <w:outlineLvl w:val="0"/>
    </w:pPr>
    <w:rPr>
      <w:color w:val="000000"/>
      <w:sz w:val="24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sz w:val="24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sz w:val="28"/>
      <w:u w:val="single"/>
    </w:rPr>
  </w:style>
  <w:style w:type="paragraph" w:styleId="Zkladntext">
    <w:name w:val="Body Text"/>
    <w:basedOn w:val="Normln"/>
    <w:pPr>
      <w:ind w:right="-288"/>
    </w:pPr>
    <w:rPr>
      <w:sz w:val="24"/>
    </w:rPr>
  </w:style>
  <w:style w:type="paragraph" w:customStyle="1" w:styleId="normallevosede">
    <w:name w:val="normallevosede"/>
    <w:basedOn w:val="Normln"/>
    <w:pPr>
      <w:spacing w:line="240" w:lineRule="atLeast"/>
      <w:ind w:left="30" w:right="30"/>
    </w:pPr>
    <w:rPr>
      <w:rFonts w:ascii="Arial Narrow" w:hAnsi="Arial Narrow"/>
      <w:color w:val="666666"/>
      <w:sz w:val="24"/>
      <w:szCs w:val="24"/>
    </w:rPr>
  </w:style>
  <w:style w:type="paragraph" w:customStyle="1" w:styleId="Normln1">
    <w:name w:val="Normální1"/>
    <w:basedOn w:val="Normln"/>
    <w:pPr>
      <w:widowControl w:val="0"/>
    </w:pPr>
  </w:style>
  <w:style w:type="paragraph" w:styleId="Zkladntext2">
    <w:name w:val="Body Text 2"/>
    <w:basedOn w:val="Normln"/>
    <w:rPr>
      <w:sz w:val="24"/>
    </w:rPr>
  </w:style>
  <w:style w:type="paragraph" w:styleId="Seznam2">
    <w:name w:val="List 2"/>
    <w:basedOn w:val="Normln"/>
    <w:pPr>
      <w:ind w:left="566" w:hanging="283"/>
    </w:pPr>
  </w:style>
  <w:style w:type="paragraph" w:styleId="Seznamsodrkami2">
    <w:name w:val="List Bullet 2"/>
    <w:basedOn w:val="Normln"/>
    <w:autoRedefine/>
    <w:rsid w:val="007F3B7D"/>
    <w:pPr>
      <w:numPr>
        <w:numId w:val="7"/>
      </w:numPr>
      <w:tabs>
        <w:tab w:val="num" w:pos="643"/>
      </w:tabs>
      <w:ind w:left="643"/>
    </w:pPr>
    <w:rPr>
      <w:color w:val="FF6600"/>
      <w:sz w:val="24"/>
    </w:rPr>
  </w:style>
  <w:style w:type="paragraph" w:styleId="Pokraovnseznamu2">
    <w:name w:val="List Continue 2"/>
    <w:basedOn w:val="Normln"/>
    <w:pPr>
      <w:spacing w:after="120"/>
      <w:ind w:left="566"/>
    </w:pPr>
  </w:style>
  <w:style w:type="paragraph" w:styleId="Zkladntextodsazen">
    <w:name w:val="Body Text Indent"/>
    <w:basedOn w:val="Normln"/>
    <w:link w:val="ZkladntextodsazenChar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rsid w:val="00B41691"/>
  </w:style>
  <w:style w:type="paragraph" w:styleId="Podtitul">
    <w:name w:val="Subtitle"/>
    <w:basedOn w:val="Normln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Normlnodsazen">
    <w:name w:val="Normal Indent"/>
    <w:basedOn w:val="Normln"/>
    <w:pPr>
      <w:ind w:left="708"/>
    </w:pPr>
  </w:style>
  <w:style w:type="paragraph" w:customStyle="1" w:styleId="Zkrcenzptenadresa">
    <w:name w:val="Zkrácená zpáteční adresa"/>
    <w:basedOn w:val="Normln"/>
  </w:style>
  <w:style w:type="paragraph" w:styleId="Podpis">
    <w:name w:val="Signature"/>
    <w:basedOn w:val="Normln"/>
    <w:pPr>
      <w:ind w:left="4252"/>
    </w:pPr>
  </w:style>
  <w:style w:type="paragraph" w:customStyle="1" w:styleId="dekPP">
    <w:name w:val="Řádek PP"/>
    <w:basedOn w:val="Podpis"/>
  </w:style>
  <w:style w:type="paragraph" w:customStyle="1" w:styleId="Vnitnadresa-jmno">
    <w:name w:val="Vnitřní adresa - jméno"/>
    <w:basedOn w:val="Normln"/>
  </w:style>
  <w:style w:type="paragraph" w:customStyle="1" w:styleId="Rozvrendokumentu">
    <w:name w:val="Rozvržení dokumentu"/>
    <w:basedOn w:val="Normln"/>
    <w:semiHidden/>
    <w:rsid w:val="00D3000E"/>
    <w:pPr>
      <w:shd w:val="clear" w:color="auto" w:fill="000080"/>
    </w:pPr>
    <w:rPr>
      <w:rFonts w:ascii="Tahoma" w:hAnsi="Tahoma" w:cs="Tahoma"/>
    </w:rPr>
  </w:style>
  <w:style w:type="paragraph" w:customStyle="1" w:styleId="Standpsmoodst">
    <w:name w:val="Stand. písmo odst."/>
    <w:basedOn w:val="Normln"/>
    <w:rsid w:val="00593E50"/>
    <w:pPr>
      <w:widowControl w:val="0"/>
    </w:pPr>
  </w:style>
  <w:style w:type="character" w:styleId="Hypertextovodkaz">
    <w:name w:val="Hyperlink"/>
    <w:uiPriority w:val="99"/>
    <w:rsid w:val="000531CB"/>
    <w:rPr>
      <w:color w:val="0000FF"/>
      <w:u w:val="single"/>
    </w:rPr>
  </w:style>
  <w:style w:type="character" w:styleId="Siln">
    <w:name w:val="Strong"/>
    <w:qFormat/>
    <w:rsid w:val="000531CB"/>
    <w:rPr>
      <w:b/>
      <w:bCs/>
    </w:rPr>
  </w:style>
  <w:style w:type="paragraph" w:customStyle="1" w:styleId="Standard">
    <w:name w:val="Standard"/>
    <w:rsid w:val="00C7243B"/>
    <w:pPr>
      <w:widowControl w:val="0"/>
      <w:suppressAutoHyphens/>
      <w:textAlignment w:val="baseline"/>
    </w:pPr>
    <w:rPr>
      <w:rFonts w:ascii="Calibri" w:eastAsia="Segoe UI" w:hAnsi="Calibri" w:cs="Tahoma"/>
      <w:color w:val="000000"/>
      <w:kern w:val="1"/>
      <w:sz w:val="24"/>
      <w:szCs w:val="24"/>
      <w:lang w:val="en-US" w:eastAsia="zh-CN"/>
    </w:rPr>
  </w:style>
  <w:style w:type="character" w:customStyle="1" w:styleId="NormlnwebChar">
    <w:name w:val="Normální (web) Char"/>
    <w:link w:val="Normlnweb"/>
    <w:locked/>
    <w:rsid w:val="00721E12"/>
    <w:rPr>
      <w:sz w:val="24"/>
      <w:szCs w:val="24"/>
      <w:lang w:eastAsia="zh-CN"/>
    </w:rPr>
  </w:style>
  <w:style w:type="paragraph" w:styleId="Normlnweb">
    <w:name w:val="Normal (Web)"/>
    <w:basedOn w:val="Normln"/>
    <w:link w:val="NormlnwebChar"/>
    <w:rsid w:val="00721E12"/>
    <w:pPr>
      <w:suppressAutoHyphens/>
      <w:spacing w:before="280" w:after="280"/>
    </w:pPr>
    <w:rPr>
      <w:sz w:val="24"/>
      <w:szCs w:val="24"/>
      <w:lang w:eastAsia="zh-CN"/>
    </w:rPr>
  </w:style>
  <w:style w:type="paragraph" w:customStyle="1" w:styleId="Default">
    <w:name w:val="Default"/>
    <w:rsid w:val="003B2449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rsid w:val="000A78A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0A78AF"/>
    <w:rPr>
      <w:rFonts w:ascii="Segoe UI" w:hAnsi="Segoe UI" w:cs="Segoe UI"/>
      <w:sz w:val="18"/>
      <w:szCs w:val="18"/>
    </w:rPr>
  </w:style>
  <w:style w:type="character" w:styleId="Sledovanodkaz">
    <w:name w:val="FollowedHyperlink"/>
    <w:uiPriority w:val="99"/>
    <w:unhideWhenUsed/>
    <w:rsid w:val="007F5A1B"/>
    <w:rPr>
      <w:color w:val="800080"/>
      <w:u w:val="single"/>
    </w:rPr>
  </w:style>
  <w:style w:type="paragraph" w:customStyle="1" w:styleId="Nadpiskapitoly">
    <w:name w:val="Nadpis kapitoly"/>
    <w:basedOn w:val="Nadpis1"/>
    <w:link w:val="NadpiskapitolyChar"/>
    <w:qFormat/>
    <w:rsid w:val="003C1B66"/>
    <w:pPr>
      <w:tabs>
        <w:tab w:val="clear" w:pos="6120"/>
      </w:tabs>
      <w:spacing w:before="240" w:after="60"/>
      <w:jc w:val="center"/>
    </w:pPr>
    <w:rPr>
      <w:b/>
      <w:color w:val="auto"/>
      <w:sz w:val="28"/>
    </w:rPr>
  </w:style>
  <w:style w:type="character" w:customStyle="1" w:styleId="NadpiskapitolyChar">
    <w:name w:val="Nadpis kapitoly Char"/>
    <w:link w:val="Nadpiskapitoly"/>
    <w:rsid w:val="003C1B66"/>
    <w:rPr>
      <w:b/>
      <w:sz w:val="28"/>
    </w:rPr>
  </w:style>
  <w:style w:type="paragraph" w:customStyle="1" w:styleId="Zvry">
    <w:name w:val="Závěry"/>
    <w:basedOn w:val="Normln"/>
    <w:link w:val="ZvryChar"/>
    <w:qFormat/>
    <w:rsid w:val="003C1B66"/>
    <w:pPr>
      <w:numPr>
        <w:ilvl w:val="2"/>
        <w:numId w:val="15"/>
      </w:numPr>
      <w:spacing w:before="120"/>
      <w:jc w:val="both"/>
    </w:pPr>
    <w:rPr>
      <w:sz w:val="24"/>
      <w:szCs w:val="24"/>
    </w:rPr>
  </w:style>
  <w:style w:type="character" w:customStyle="1" w:styleId="ZvryChar">
    <w:name w:val="Závěry Char"/>
    <w:link w:val="Zvry"/>
    <w:rsid w:val="003C1B66"/>
    <w:rPr>
      <w:sz w:val="24"/>
      <w:szCs w:val="24"/>
    </w:rPr>
  </w:style>
  <w:style w:type="paragraph" w:customStyle="1" w:styleId="Stanovenlht">
    <w:name w:val="Stanovení lhůt"/>
    <w:basedOn w:val="Normln"/>
    <w:qFormat/>
    <w:rsid w:val="003C1B66"/>
    <w:pPr>
      <w:numPr>
        <w:ilvl w:val="1"/>
        <w:numId w:val="15"/>
      </w:numPr>
      <w:tabs>
        <w:tab w:val="clear" w:pos="1426"/>
        <w:tab w:val="num" w:pos="284"/>
      </w:tabs>
      <w:spacing w:before="120"/>
      <w:ind w:left="284" w:hanging="284"/>
      <w:jc w:val="both"/>
    </w:pPr>
    <w:rPr>
      <w:b/>
      <w:sz w:val="24"/>
      <w:szCs w:val="24"/>
    </w:rPr>
  </w:style>
  <w:style w:type="character" w:styleId="Zdraznnintenzivn">
    <w:name w:val="Intense Emphasis"/>
    <w:uiPriority w:val="21"/>
    <w:qFormat/>
    <w:rsid w:val="00C762E1"/>
    <w:rPr>
      <w:b/>
      <w:bCs/>
      <w:caps/>
      <w:color w:val="243F60"/>
      <w:spacing w:val="10"/>
    </w:rPr>
  </w:style>
  <w:style w:type="paragraph" w:styleId="Zhlav">
    <w:name w:val="header"/>
    <w:basedOn w:val="Normln"/>
    <w:link w:val="ZhlavChar"/>
    <w:rsid w:val="00502F6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02F66"/>
  </w:style>
  <w:style w:type="paragraph" w:styleId="Zpat">
    <w:name w:val="footer"/>
    <w:basedOn w:val="Normln"/>
    <w:link w:val="ZpatChar"/>
    <w:rsid w:val="00502F6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02F66"/>
  </w:style>
  <w:style w:type="paragraph" w:customStyle="1" w:styleId="xl65">
    <w:name w:val="xl65"/>
    <w:basedOn w:val="Normln"/>
    <w:rsid w:val="008E2209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6">
    <w:name w:val="xl66"/>
    <w:basedOn w:val="Normln"/>
    <w:rsid w:val="008E2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3D3D3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67">
    <w:name w:val="xl67"/>
    <w:basedOn w:val="Normln"/>
    <w:rsid w:val="008E2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ln"/>
    <w:rsid w:val="008E2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69">
    <w:name w:val="xl69"/>
    <w:basedOn w:val="Normln"/>
    <w:rsid w:val="008E2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ln"/>
    <w:rsid w:val="008E2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Normln"/>
    <w:rsid w:val="008E2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3D3D3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63">
    <w:name w:val="xl63"/>
    <w:basedOn w:val="Normln"/>
    <w:rsid w:val="0088583D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4">
    <w:name w:val="xl64"/>
    <w:basedOn w:val="Normln"/>
    <w:rsid w:val="008858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0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4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1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://www.ddmvrchlabi.cz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image" Target="media/image14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3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2.jpeg"/><Relationship Id="rId28" Type="http://schemas.openxmlformats.org/officeDocument/2006/relationships/theme" Target="theme/theme1.xml"/><Relationship Id="rId10" Type="http://schemas.openxmlformats.org/officeDocument/2006/relationships/hyperlink" Target="mailto:info@ddmvrchlabi.cz" TargetMode="Externa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yperlink" Target="http://www.ddmvrchlabi.cz" TargetMode="External"/><Relationship Id="rId14" Type="http://schemas.openxmlformats.org/officeDocument/2006/relationships/image" Target="media/image5.png"/><Relationship Id="rId22" Type="http://schemas.openxmlformats.org/officeDocument/2006/relationships/hyperlink" Target="http://www.ddmvrchlabi.cz" TargetMode="External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ocuments\Vlastn&#237;%20&#353;ablony%20Office\2023-24%20V&#253;ro&#269;n&#237;%20zpr&#225;va%20DDM%20Pel&#237;&#353;ek%202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66F6DC-F051-4778-9473-46B566F7A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2023-24 Výroční zpráva DDM Pelíšek 2</Template>
  <TotalTime>33</TotalTime>
  <Pages>11</Pages>
  <Words>3562</Words>
  <Characters>21019</Characters>
  <Application>Microsoft Office Word</Application>
  <DocSecurity>0</DocSecurity>
  <Lines>175</Lines>
  <Paragraphs>49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Výroční zpráva Domu dětí a mládeže „Pelíšek“ ve Vrchlabí</vt:lpstr>
    </vt:vector>
  </TitlesOfParts>
  <Company>DDM Vrchlabi</Company>
  <LinksUpToDate>false</LinksUpToDate>
  <CharactersWithSpaces>24532</CharactersWithSpaces>
  <SharedDoc>false</SharedDoc>
  <HLinks>
    <vt:vector size="30" baseType="variant">
      <vt:variant>
        <vt:i4>262192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_top</vt:lpwstr>
      </vt:variant>
      <vt:variant>
        <vt:i4>8126587</vt:i4>
      </vt:variant>
      <vt:variant>
        <vt:i4>9</vt:i4>
      </vt:variant>
      <vt:variant>
        <vt:i4>0</vt:i4>
      </vt:variant>
      <vt:variant>
        <vt:i4>5</vt:i4>
      </vt:variant>
      <vt:variant>
        <vt:lpwstr>http://www.ddmvrchlabi.cz/</vt:lpwstr>
      </vt:variant>
      <vt:variant>
        <vt:lpwstr/>
      </vt:variant>
      <vt:variant>
        <vt:i4>8126587</vt:i4>
      </vt:variant>
      <vt:variant>
        <vt:i4>6</vt:i4>
      </vt:variant>
      <vt:variant>
        <vt:i4>0</vt:i4>
      </vt:variant>
      <vt:variant>
        <vt:i4>5</vt:i4>
      </vt:variant>
      <vt:variant>
        <vt:lpwstr>http://www.ddmvrchlabi.cz/</vt:lpwstr>
      </vt:variant>
      <vt:variant>
        <vt:lpwstr/>
      </vt:variant>
      <vt:variant>
        <vt:i4>393267</vt:i4>
      </vt:variant>
      <vt:variant>
        <vt:i4>3</vt:i4>
      </vt:variant>
      <vt:variant>
        <vt:i4>0</vt:i4>
      </vt:variant>
      <vt:variant>
        <vt:i4>5</vt:i4>
      </vt:variant>
      <vt:variant>
        <vt:lpwstr>mailto:info@ddmvrchlabi.cz</vt:lpwstr>
      </vt:variant>
      <vt:variant>
        <vt:lpwstr/>
      </vt:variant>
      <vt:variant>
        <vt:i4>8126587</vt:i4>
      </vt:variant>
      <vt:variant>
        <vt:i4>0</vt:i4>
      </vt:variant>
      <vt:variant>
        <vt:i4>0</vt:i4>
      </vt:variant>
      <vt:variant>
        <vt:i4>5</vt:i4>
      </vt:variant>
      <vt:variant>
        <vt:lpwstr>http://www.ddmvrchlabi.cz/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Výroční zpráva Domu dětí a mládeže „Pelíšek“ ve Vrchlabí</dc:title>
  <dc:subject/>
  <dc:creator>Admin</dc:creator>
  <cp:keywords/>
  <cp:lastModifiedBy>Admin</cp:lastModifiedBy>
  <cp:revision>2</cp:revision>
  <cp:lastPrinted>2023-10-02T10:37:00Z</cp:lastPrinted>
  <dcterms:created xsi:type="dcterms:W3CDTF">2025-09-22T20:11:00Z</dcterms:created>
  <dcterms:modified xsi:type="dcterms:W3CDTF">2025-09-29T14:21:00Z</dcterms:modified>
</cp:coreProperties>
</file>